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5" w:type="dxa"/>
        <w:tblLayout w:type="fixed"/>
        <w:tblLook w:val="0000"/>
      </w:tblPr>
      <w:tblGrid>
        <w:gridCol w:w="3196"/>
        <w:gridCol w:w="3192"/>
        <w:gridCol w:w="3193"/>
      </w:tblGrid>
      <w:tr w:rsidR="00FD5B9B" w:rsidTr="00E36F00">
        <w:trPr>
          <w:trHeight w:val="2416"/>
        </w:trPr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5B9B" w:rsidRDefault="00FD5B9B" w:rsidP="00E36F0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РАССМОТРЕНО:  Руководитель МО учителей начального цикла      ________ \Е.В.Агафонова </w:t>
            </w:r>
          </w:p>
          <w:p w:rsidR="00FD5B9B" w:rsidRDefault="00FD5B9B" w:rsidP="00E36F0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Протокол №____</w:t>
            </w:r>
          </w:p>
          <w:p w:rsidR="00FD5B9B" w:rsidRDefault="00FD5B9B" w:rsidP="00E36F00">
            <w:pPr>
              <w:pStyle w:val="a5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 xml:space="preserve">от                  2016 г.  </w:t>
            </w:r>
          </w:p>
          <w:p w:rsidR="00FD5B9B" w:rsidRDefault="00FD5B9B" w:rsidP="00E36F00">
            <w:pPr>
              <w:pStyle w:val="a5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5B9B" w:rsidRDefault="00FD5B9B" w:rsidP="00E36F0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СОГЛАСОВАНО:</w:t>
            </w:r>
          </w:p>
          <w:p w:rsidR="00FD5B9B" w:rsidRDefault="00FD5B9B" w:rsidP="00E36F0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Заместитель директора по учебной работе</w:t>
            </w:r>
          </w:p>
          <w:p w:rsidR="00FD5B9B" w:rsidRDefault="00FD5B9B" w:rsidP="00E36F0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__________\ Н.А.Антонова</w:t>
            </w:r>
          </w:p>
          <w:p w:rsidR="00FD5B9B" w:rsidRDefault="00FD5B9B" w:rsidP="00E36F0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:rsidR="00FD5B9B" w:rsidRDefault="00FD5B9B" w:rsidP="00E36F0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2016 г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5B9B" w:rsidRDefault="00FD5B9B" w:rsidP="00E36F0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УТВЕРЖДЕНО:</w:t>
            </w:r>
          </w:p>
          <w:p w:rsidR="00FD5B9B" w:rsidRDefault="00FD5B9B" w:rsidP="00E36F0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 № 166</w:t>
            </w:r>
          </w:p>
          <w:p w:rsidR="00FD5B9B" w:rsidRDefault="00FD5B9B" w:rsidP="00E36F00">
            <w:pPr>
              <w:pStyle w:val="a5"/>
              <w:rPr>
                <w:rFonts w:ascii="Times New Roman" w:hAnsi="Times New Roman" w:cs="Times New Roman"/>
              </w:rPr>
            </w:pPr>
          </w:p>
          <w:p w:rsidR="00FD5B9B" w:rsidRDefault="00FD5B9B" w:rsidP="00E36F0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__________\Н.А.Ильина</w:t>
            </w:r>
          </w:p>
          <w:p w:rsidR="00FD5B9B" w:rsidRDefault="00FD5B9B" w:rsidP="00E36F0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_____</w:t>
            </w:r>
          </w:p>
          <w:p w:rsidR="00FD5B9B" w:rsidRDefault="00FD5B9B" w:rsidP="00E36F00">
            <w:pPr>
              <w:pStyle w:val="a5"/>
            </w:pPr>
            <w:r>
              <w:rPr>
                <w:rFonts w:ascii="Times New Roman" w:hAnsi="Times New Roman" w:cs="Times New Roman"/>
              </w:rPr>
              <w:t>от                                 2016 г</w:t>
            </w:r>
          </w:p>
        </w:tc>
      </w:tr>
    </w:tbl>
    <w:p w:rsidR="00FD5B9B" w:rsidRDefault="00FD5B9B" w:rsidP="006651B4">
      <w:pPr>
        <w:spacing w:before="280" w:after="280" w:line="360" w:lineRule="auto"/>
        <w:jc w:val="center"/>
        <w:rPr>
          <w:b/>
          <w:bCs/>
        </w:rPr>
      </w:pPr>
    </w:p>
    <w:p w:rsidR="00FD5B9B" w:rsidRDefault="00FD5B9B" w:rsidP="006651B4">
      <w:pPr>
        <w:spacing w:before="280" w:after="280" w:line="360" w:lineRule="auto"/>
        <w:jc w:val="center"/>
        <w:rPr>
          <w:b/>
          <w:bCs/>
        </w:rPr>
      </w:pPr>
    </w:p>
    <w:p w:rsidR="00FD5B9B" w:rsidRDefault="00FD5B9B" w:rsidP="006651B4">
      <w:pPr>
        <w:spacing w:before="280" w:after="280" w:line="360" w:lineRule="auto"/>
        <w:jc w:val="center"/>
        <w:rPr>
          <w:b/>
          <w:bCs/>
        </w:rPr>
      </w:pPr>
    </w:p>
    <w:p w:rsidR="00FD5B9B" w:rsidRDefault="00FD5B9B" w:rsidP="006651B4">
      <w:pPr>
        <w:pStyle w:val="a5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РАБОЧАЯ ПРОГРАММА</w:t>
      </w:r>
    </w:p>
    <w:p w:rsidR="00FD5B9B" w:rsidRDefault="00FD5B9B" w:rsidP="006651B4">
      <w:pPr>
        <w:pStyle w:val="a5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D5B9B" w:rsidRPr="00075A95" w:rsidRDefault="00FD5B9B" w:rsidP="006651B4">
      <w:pPr>
        <w:jc w:val="center"/>
        <w:rPr>
          <w:b/>
          <w:sz w:val="36"/>
          <w:szCs w:val="36"/>
        </w:rPr>
      </w:pPr>
      <w:r>
        <w:rPr>
          <w:b/>
          <w:sz w:val="32"/>
          <w:szCs w:val="32"/>
        </w:rPr>
        <w:t xml:space="preserve"> </w:t>
      </w:r>
      <w:r w:rsidRPr="00075A95">
        <w:rPr>
          <w:b/>
          <w:sz w:val="36"/>
          <w:szCs w:val="36"/>
        </w:rPr>
        <w:t>по русскому языку</w:t>
      </w:r>
    </w:p>
    <w:p w:rsidR="00FD5B9B" w:rsidRDefault="00FD5B9B" w:rsidP="006651B4">
      <w:pPr>
        <w:pStyle w:val="a5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D5B9B" w:rsidRDefault="00FD5B9B" w:rsidP="006651B4">
      <w:pPr>
        <w:pStyle w:val="a5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 класс</w:t>
      </w:r>
    </w:p>
    <w:p w:rsidR="00FD5B9B" w:rsidRDefault="00FD5B9B" w:rsidP="006651B4">
      <w:pPr>
        <w:pStyle w:val="a5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D5B9B" w:rsidRDefault="00FD5B9B" w:rsidP="006651B4">
      <w:pPr>
        <w:pStyle w:val="a5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на 2016 - 2017 учебный год</w:t>
      </w:r>
    </w:p>
    <w:p w:rsidR="00FD5B9B" w:rsidRDefault="00FD5B9B" w:rsidP="006651B4">
      <w:pPr>
        <w:pStyle w:val="a5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D5B9B" w:rsidRDefault="00FD5B9B" w:rsidP="006651B4">
      <w:pPr>
        <w:pStyle w:val="a5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МБОУ « Школа №166» Советского района г.Казани </w:t>
      </w:r>
    </w:p>
    <w:p w:rsidR="00FD5B9B" w:rsidRDefault="00FD5B9B" w:rsidP="006651B4">
      <w:pPr>
        <w:pStyle w:val="a5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D5B9B" w:rsidRDefault="00FD5B9B" w:rsidP="006651B4">
      <w:pPr>
        <w:pStyle w:val="a5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Составитель: учитель 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</w:t>
      </w:r>
      <w:r>
        <w:rPr>
          <w:rFonts w:ascii="Times New Roman" w:hAnsi="Times New Roman" w:cs="Times New Roman"/>
          <w:b/>
          <w:sz w:val="32"/>
          <w:szCs w:val="32"/>
        </w:rPr>
        <w:t xml:space="preserve"> квалификационной категории</w:t>
      </w:r>
    </w:p>
    <w:p w:rsidR="00FD5B9B" w:rsidRDefault="00FD5B9B" w:rsidP="006651B4">
      <w:pPr>
        <w:pStyle w:val="a5"/>
        <w:jc w:val="center"/>
      </w:pPr>
      <w:r>
        <w:rPr>
          <w:rFonts w:ascii="Times New Roman" w:hAnsi="Times New Roman" w:cs="Times New Roman"/>
          <w:b/>
          <w:sz w:val="32"/>
          <w:szCs w:val="32"/>
        </w:rPr>
        <w:t>Газизова Надежда Михайловна</w:t>
      </w:r>
    </w:p>
    <w:p w:rsidR="00FD5B9B" w:rsidRDefault="00FD5B9B" w:rsidP="006651B4">
      <w:pPr>
        <w:spacing w:before="280" w:after="280" w:line="360" w:lineRule="auto"/>
        <w:jc w:val="center"/>
      </w:pPr>
    </w:p>
    <w:p w:rsidR="00FD5B9B" w:rsidRDefault="00FD5B9B" w:rsidP="006651B4">
      <w:pPr>
        <w:spacing w:before="280" w:after="280" w:line="360" w:lineRule="auto"/>
      </w:pPr>
    </w:p>
    <w:p w:rsidR="00FD5B9B" w:rsidRDefault="00FD5B9B" w:rsidP="006651B4">
      <w:pPr>
        <w:pStyle w:val="a5"/>
        <w:jc w:val="right"/>
        <w:rPr>
          <w:rFonts w:ascii="Times New Roman" w:hAnsi="Times New Roman" w:cs="Times New Roman"/>
          <w:b/>
        </w:rPr>
      </w:pPr>
    </w:p>
    <w:p w:rsidR="00FD5B9B" w:rsidRPr="00576895" w:rsidRDefault="00FD5B9B" w:rsidP="006651B4">
      <w:pPr>
        <w:pStyle w:val="a5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576895">
        <w:rPr>
          <w:rFonts w:ascii="Times New Roman" w:hAnsi="Times New Roman" w:cs="Times New Roman"/>
          <w:b/>
          <w:sz w:val="24"/>
          <w:szCs w:val="24"/>
        </w:rPr>
        <w:t>Рассмотрено на заседании</w:t>
      </w:r>
    </w:p>
    <w:p w:rsidR="00FD5B9B" w:rsidRPr="00576895" w:rsidRDefault="00FD5B9B" w:rsidP="006651B4">
      <w:pPr>
        <w:pStyle w:val="a5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576895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педагогического совета школы</w:t>
      </w:r>
    </w:p>
    <w:p w:rsidR="00FD5B9B" w:rsidRPr="00576895" w:rsidRDefault="00FD5B9B" w:rsidP="006651B4">
      <w:pPr>
        <w:pStyle w:val="a5"/>
        <w:jc w:val="right"/>
        <w:rPr>
          <w:sz w:val="24"/>
          <w:szCs w:val="24"/>
        </w:rPr>
      </w:pPr>
      <w:r w:rsidRPr="00576895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протокол №    от              2016 г.</w:t>
      </w:r>
    </w:p>
    <w:p w:rsidR="00FD5B9B" w:rsidRDefault="00FD5B9B" w:rsidP="006651B4">
      <w:pPr>
        <w:spacing w:before="280" w:after="280" w:line="360" w:lineRule="auto"/>
      </w:pPr>
    </w:p>
    <w:p w:rsidR="00FD5B9B" w:rsidRPr="00576895" w:rsidRDefault="00FD5B9B" w:rsidP="006651B4">
      <w:pPr>
        <w:spacing w:before="280" w:after="280" w:line="360" w:lineRule="auto"/>
      </w:pPr>
    </w:p>
    <w:p w:rsidR="00FD5B9B" w:rsidRPr="006651B4" w:rsidRDefault="00FD5B9B" w:rsidP="006651B4">
      <w:pPr>
        <w:spacing w:before="280" w:after="280" w:line="360" w:lineRule="auto"/>
        <w:jc w:val="center"/>
        <w:rPr>
          <w:rFonts w:ascii="Times New Roman" w:hAnsi="Times New Roman"/>
          <w:sz w:val="36"/>
          <w:szCs w:val="36"/>
        </w:rPr>
      </w:pPr>
      <w:r w:rsidRPr="006651B4">
        <w:rPr>
          <w:rFonts w:ascii="Times New Roman" w:hAnsi="Times New Roman"/>
          <w:b/>
          <w:sz w:val="36"/>
          <w:szCs w:val="36"/>
        </w:rPr>
        <w:t>2016 г.</w:t>
      </w:r>
    </w:p>
    <w:p w:rsidR="00FD5B9B" w:rsidRPr="00D52684" w:rsidRDefault="00FD5B9B" w:rsidP="00A22BB0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br w:type="page"/>
        <w:t>ПОЯСНИТЕЛЬНАЯ ЗАПИСКА</w:t>
      </w:r>
    </w:p>
    <w:p w:rsidR="00FD5B9B" w:rsidRPr="00D52684" w:rsidRDefault="00FD5B9B" w:rsidP="00A22B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52684">
        <w:rPr>
          <w:rFonts w:ascii="Times New Roman" w:hAnsi="Times New Roman"/>
          <w:sz w:val="24"/>
          <w:szCs w:val="24"/>
        </w:rPr>
        <w:t>Данная рабочая программа по русскому языку  для 1  класса составлена в соответствии со  следующими нормативными  документами:</w:t>
      </w:r>
    </w:p>
    <w:p w:rsidR="00FD5B9B" w:rsidRPr="00D52684" w:rsidRDefault="00FD5B9B" w:rsidP="00A22B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52684">
        <w:rPr>
          <w:rFonts w:ascii="Times New Roman" w:hAnsi="Times New Roman"/>
          <w:bCs/>
          <w:sz w:val="24"/>
          <w:szCs w:val="24"/>
        </w:rPr>
        <w:t>- Федеральным законом  от 29.12.2012 №273-ФЗ «Об образовании в РФ</w:t>
      </w:r>
      <w:r>
        <w:rPr>
          <w:rFonts w:ascii="Times New Roman" w:hAnsi="Times New Roman"/>
          <w:bCs/>
          <w:sz w:val="24"/>
          <w:szCs w:val="24"/>
        </w:rPr>
        <w:t>»</w:t>
      </w:r>
      <w:r w:rsidRPr="00D52684">
        <w:rPr>
          <w:rFonts w:ascii="Times New Roman" w:hAnsi="Times New Roman"/>
          <w:bCs/>
          <w:sz w:val="24"/>
          <w:szCs w:val="24"/>
        </w:rPr>
        <w:t>;</w:t>
      </w:r>
    </w:p>
    <w:p w:rsidR="00FD5B9B" w:rsidRPr="003E4556" w:rsidRDefault="00FD5B9B" w:rsidP="003E4556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3E4556">
        <w:rPr>
          <w:rFonts w:ascii="Times New Roman" w:hAnsi="Times New Roman"/>
          <w:bCs/>
          <w:sz w:val="24"/>
          <w:szCs w:val="24"/>
        </w:rPr>
        <w:t>- Приказом МО и Н РФ от 6 марта 2009 года № 373 «Об утверждении и введении в дейс</w:t>
      </w:r>
      <w:r w:rsidRPr="003E4556">
        <w:rPr>
          <w:rFonts w:ascii="Times New Roman" w:hAnsi="Times New Roman"/>
          <w:bCs/>
          <w:sz w:val="24"/>
          <w:szCs w:val="24"/>
        </w:rPr>
        <w:t>т</w:t>
      </w:r>
      <w:r w:rsidRPr="003E4556">
        <w:rPr>
          <w:rFonts w:ascii="Times New Roman" w:hAnsi="Times New Roman"/>
          <w:bCs/>
          <w:sz w:val="24"/>
          <w:szCs w:val="24"/>
        </w:rPr>
        <w:t>вие федерального государственного образовательного стандарта начального общего обр</w:t>
      </w:r>
      <w:r w:rsidRPr="003E4556">
        <w:rPr>
          <w:rFonts w:ascii="Times New Roman" w:hAnsi="Times New Roman"/>
          <w:bCs/>
          <w:sz w:val="24"/>
          <w:szCs w:val="24"/>
        </w:rPr>
        <w:t>а</w:t>
      </w:r>
      <w:r w:rsidRPr="003E4556">
        <w:rPr>
          <w:rFonts w:ascii="Times New Roman" w:hAnsi="Times New Roman"/>
          <w:bCs/>
          <w:sz w:val="24"/>
          <w:szCs w:val="24"/>
        </w:rPr>
        <w:t>зования»;</w:t>
      </w:r>
    </w:p>
    <w:p w:rsidR="00FD5B9B" w:rsidRPr="00D52684" w:rsidRDefault="00FD5B9B" w:rsidP="00A22BB0">
      <w:pPr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  <w:u w:val="single"/>
        </w:rPr>
      </w:pPr>
      <w:r w:rsidRPr="00D52684">
        <w:rPr>
          <w:rFonts w:ascii="Times New Roman" w:hAnsi="Times New Roman"/>
          <w:sz w:val="24"/>
          <w:szCs w:val="24"/>
        </w:rPr>
        <w:t xml:space="preserve">- Примерной программой </w:t>
      </w:r>
      <w:r w:rsidRPr="00D52684">
        <w:rPr>
          <w:rFonts w:ascii="Times New Roman" w:hAnsi="Times New Roman"/>
          <w:bCs/>
          <w:sz w:val="24"/>
          <w:szCs w:val="24"/>
        </w:rPr>
        <w:t>начального общего образования</w:t>
      </w:r>
      <w:r w:rsidRPr="00D52684">
        <w:rPr>
          <w:rFonts w:ascii="Times New Roman" w:hAnsi="Times New Roman"/>
          <w:sz w:val="24"/>
          <w:szCs w:val="24"/>
        </w:rPr>
        <w:t xml:space="preserve">  по русскому языку для образ</w:t>
      </w:r>
      <w:r w:rsidRPr="00D52684">
        <w:rPr>
          <w:rFonts w:ascii="Times New Roman" w:hAnsi="Times New Roman"/>
          <w:sz w:val="24"/>
          <w:szCs w:val="24"/>
        </w:rPr>
        <w:t>о</w:t>
      </w:r>
      <w:r w:rsidRPr="00D52684">
        <w:rPr>
          <w:rFonts w:ascii="Times New Roman" w:hAnsi="Times New Roman"/>
          <w:sz w:val="24"/>
          <w:szCs w:val="24"/>
        </w:rPr>
        <w:t>вательных учреждений;</w:t>
      </w:r>
    </w:p>
    <w:p w:rsidR="00FD5B9B" w:rsidRPr="00D52684" w:rsidRDefault="00FD5B9B" w:rsidP="00A22BB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D52684">
        <w:rPr>
          <w:rFonts w:ascii="Times New Roman" w:hAnsi="Times New Roman"/>
          <w:sz w:val="24"/>
          <w:szCs w:val="24"/>
        </w:rPr>
        <w:t xml:space="preserve">- </w:t>
      </w:r>
      <w:r w:rsidRPr="00D52684">
        <w:rPr>
          <w:rFonts w:ascii="Times New Roman" w:hAnsi="Times New Roman"/>
          <w:bCs/>
          <w:sz w:val="24"/>
          <w:szCs w:val="24"/>
        </w:rPr>
        <w:t>Федеральным перечнем учебников, рекомендованных (допущенных) к использованию в образовательном процессе в образовательных  учреждениях, реализующих программы н</w:t>
      </w:r>
      <w:r w:rsidRPr="00D52684">
        <w:rPr>
          <w:rFonts w:ascii="Times New Roman" w:hAnsi="Times New Roman"/>
          <w:bCs/>
          <w:sz w:val="24"/>
          <w:szCs w:val="24"/>
        </w:rPr>
        <w:t>а</w:t>
      </w:r>
      <w:r w:rsidRPr="00D52684">
        <w:rPr>
          <w:rFonts w:ascii="Times New Roman" w:hAnsi="Times New Roman"/>
          <w:bCs/>
          <w:sz w:val="24"/>
          <w:szCs w:val="24"/>
        </w:rPr>
        <w:t>чального общего, основного общего, среднего общего образования и имеющих аккред</w:t>
      </w:r>
      <w:r w:rsidRPr="00D52684">
        <w:rPr>
          <w:rFonts w:ascii="Times New Roman" w:hAnsi="Times New Roman"/>
          <w:bCs/>
          <w:sz w:val="24"/>
          <w:szCs w:val="24"/>
        </w:rPr>
        <w:t>и</w:t>
      </w:r>
      <w:r w:rsidRPr="00D52684">
        <w:rPr>
          <w:rFonts w:ascii="Times New Roman" w:hAnsi="Times New Roman"/>
          <w:bCs/>
          <w:sz w:val="24"/>
          <w:szCs w:val="24"/>
        </w:rPr>
        <w:t>тацию, утвержденный приказом МО и Н РФ № 253 от 31.03.2014г., приказом МО и Н РФ №576 от 08.06.2015г.</w:t>
      </w:r>
      <w:r w:rsidRPr="003E455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(с изменениями на 26.01.2016 г.)</w:t>
      </w:r>
      <w:r w:rsidRPr="00D52684">
        <w:rPr>
          <w:rFonts w:ascii="Times New Roman" w:hAnsi="Times New Roman"/>
          <w:bCs/>
          <w:sz w:val="24"/>
          <w:szCs w:val="24"/>
        </w:rPr>
        <w:t>;</w:t>
      </w:r>
    </w:p>
    <w:p w:rsidR="00FD5B9B" w:rsidRPr="00D52684" w:rsidRDefault="00FD5B9B" w:rsidP="00A22BB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D52684">
        <w:rPr>
          <w:rFonts w:ascii="Times New Roman" w:hAnsi="Times New Roman"/>
          <w:bCs/>
          <w:sz w:val="24"/>
          <w:szCs w:val="24"/>
        </w:rPr>
        <w:t>- Законом  РТ «Об образовании» (в действующей редакции);</w:t>
      </w:r>
    </w:p>
    <w:p w:rsidR="00FD5B9B" w:rsidRPr="00D52684" w:rsidRDefault="00FD5B9B" w:rsidP="00A22BB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D52684">
        <w:rPr>
          <w:rFonts w:ascii="Times New Roman" w:hAnsi="Times New Roman"/>
          <w:sz w:val="24"/>
          <w:szCs w:val="24"/>
        </w:rPr>
        <w:t>-Учеб</w:t>
      </w:r>
      <w:r>
        <w:rPr>
          <w:rFonts w:ascii="Times New Roman" w:hAnsi="Times New Roman"/>
          <w:sz w:val="24"/>
          <w:szCs w:val="24"/>
        </w:rPr>
        <w:t>.</w:t>
      </w:r>
      <w:r w:rsidRPr="00D52684">
        <w:rPr>
          <w:rFonts w:ascii="Times New Roman" w:hAnsi="Times New Roman"/>
          <w:sz w:val="24"/>
          <w:szCs w:val="24"/>
        </w:rPr>
        <w:t xml:space="preserve"> планом МБОУ «</w:t>
      </w:r>
      <w:r>
        <w:rPr>
          <w:rFonts w:ascii="Times New Roman" w:hAnsi="Times New Roman"/>
          <w:bCs/>
          <w:sz w:val="24"/>
          <w:szCs w:val="24"/>
        </w:rPr>
        <w:t>Ш</w:t>
      </w:r>
      <w:r w:rsidRPr="00D52684">
        <w:rPr>
          <w:rFonts w:ascii="Times New Roman" w:hAnsi="Times New Roman"/>
          <w:bCs/>
          <w:sz w:val="24"/>
          <w:szCs w:val="24"/>
        </w:rPr>
        <w:t>кола №166</w:t>
      </w:r>
      <w:r>
        <w:rPr>
          <w:rFonts w:ascii="Times New Roman" w:hAnsi="Times New Roman"/>
          <w:bCs/>
          <w:sz w:val="24"/>
          <w:szCs w:val="24"/>
        </w:rPr>
        <w:t>»</w:t>
      </w:r>
      <w:r w:rsidRPr="00D52684">
        <w:rPr>
          <w:rFonts w:ascii="Times New Roman" w:hAnsi="Times New Roman"/>
          <w:bCs/>
          <w:sz w:val="24"/>
          <w:szCs w:val="24"/>
        </w:rPr>
        <w:t xml:space="preserve"> Советского района г. Казани</w:t>
      </w:r>
      <w:r w:rsidRPr="00D52684">
        <w:rPr>
          <w:rFonts w:ascii="Times New Roman" w:hAnsi="Times New Roman"/>
          <w:sz w:val="24"/>
          <w:szCs w:val="24"/>
        </w:rPr>
        <w:t xml:space="preserve"> на 201</w:t>
      </w:r>
      <w:r>
        <w:rPr>
          <w:rFonts w:ascii="Times New Roman" w:hAnsi="Times New Roman"/>
          <w:sz w:val="24"/>
          <w:szCs w:val="24"/>
        </w:rPr>
        <w:t>6-</w:t>
      </w:r>
      <w:r w:rsidRPr="00D52684">
        <w:rPr>
          <w:rFonts w:ascii="Times New Roman" w:hAnsi="Times New Roman"/>
          <w:sz w:val="24"/>
          <w:szCs w:val="24"/>
        </w:rPr>
        <w:t>201</w:t>
      </w:r>
      <w:r>
        <w:rPr>
          <w:rFonts w:ascii="Times New Roman" w:hAnsi="Times New Roman"/>
          <w:sz w:val="24"/>
          <w:szCs w:val="24"/>
        </w:rPr>
        <w:t>7</w:t>
      </w:r>
      <w:r w:rsidRPr="00D52684">
        <w:rPr>
          <w:rFonts w:ascii="Times New Roman" w:hAnsi="Times New Roman"/>
          <w:sz w:val="24"/>
          <w:szCs w:val="24"/>
        </w:rPr>
        <w:t xml:space="preserve"> уч</w:t>
      </w:r>
      <w:r>
        <w:rPr>
          <w:rFonts w:ascii="Times New Roman" w:hAnsi="Times New Roman"/>
          <w:sz w:val="24"/>
          <w:szCs w:val="24"/>
        </w:rPr>
        <w:t>.</w:t>
      </w:r>
      <w:r w:rsidRPr="00D52684">
        <w:rPr>
          <w:rFonts w:ascii="Times New Roman" w:hAnsi="Times New Roman"/>
          <w:sz w:val="24"/>
          <w:szCs w:val="24"/>
        </w:rPr>
        <w:t xml:space="preserve"> год;</w:t>
      </w:r>
    </w:p>
    <w:p w:rsidR="00FD5B9B" w:rsidRPr="00D52684" w:rsidRDefault="00FD5B9B" w:rsidP="00A22BB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D52684">
        <w:rPr>
          <w:rFonts w:ascii="Times New Roman" w:hAnsi="Times New Roman"/>
          <w:sz w:val="24"/>
          <w:szCs w:val="24"/>
        </w:rPr>
        <w:t xml:space="preserve">- Образовательной программой  </w:t>
      </w:r>
      <w:r w:rsidRPr="00D52684">
        <w:rPr>
          <w:rFonts w:ascii="Times New Roman" w:hAnsi="Times New Roman"/>
          <w:bCs/>
          <w:sz w:val="24"/>
          <w:szCs w:val="24"/>
        </w:rPr>
        <w:t>начального общего образования</w:t>
      </w:r>
      <w:r w:rsidRPr="00D52684">
        <w:rPr>
          <w:rFonts w:ascii="Times New Roman" w:hAnsi="Times New Roman"/>
          <w:sz w:val="24"/>
          <w:szCs w:val="24"/>
        </w:rPr>
        <w:t xml:space="preserve"> МБОУ «</w:t>
      </w:r>
      <w:r>
        <w:rPr>
          <w:rFonts w:ascii="Times New Roman" w:hAnsi="Times New Roman"/>
          <w:bCs/>
          <w:sz w:val="24"/>
          <w:szCs w:val="24"/>
        </w:rPr>
        <w:t>Ш</w:t>
      </w:r>
      <w:r w:rsidRPr="00D52684">
        <w:rPr>
          <w:rFonts w:ascii="Times New Roman" w:hAnsi="Times New Roman"/>
          <w:bCs/>
          <w:sz w:val="24"/>
          <w:szCs w:val="24"/>
        </w:rPr>
        <w:t>кола №166</w:t>
      </w:r>
      <w:r>
        <w:rPr>
          <w:rFonts w:ascii="Times New Roman" w:hAnsi="Times New Roman"/>
          <w:bCs/>
          <w:sz w:val="24"/>
          <w:szCs w:val="24"/>
        </w:rPr>
        <w:t>»</w:t>
      </w:r>
      <w:r w:rsidRPr="00D52684">
        <w:rPr>
          <w:rFonts w:ascii="Times New Roman" w:hAnsi="Times New Roman"/>
          <w:bCs/>
          <w:sz w:val="24"/>
          <w:szCs w:val="24"/>
        </w:rPr>
        <w:t xml:space="preserve"> Советского района </w:t>
      </w:r>
      <w:r>
        <w:rPr>
          <w:rFonts w:ascii="Times New Roman" w:hAnsi="Times New Roman"/>
          <w:bCs/>
          <w:sz w:val="24"/>
          <w:szCs w:val="24"/>
        </w:rPr>
        <w:t>г. Казани</w:t>
      </w:r>
      <w:r w:rsidRPr="00D52684">
        <w:rPr>
          <w:rFonts w:ascii="Times New Roman" w:hAnsi="Times New Roman"/>
          <w:bCs/>
          <w:sz w:val="24"/>
          <w:szCs w:val="24"/>
        </w:rPr>
        <w:t>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Программа по русскому языку 1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D52684">
        <w:rPr>
          <w:rFonts w:ascii="Times New Roman" w:hAnsi="Times New Roman"/>
          <w:sz w:val="24"/>
          <w:szCs w:val="24"/>
          <w:lang w:eastAsia="ru-RU"/>
        </w:rPr>
        <w:t>класс разработана на основе Федерального государстве</w:t>
      </w:r>
      <w:r w:rsidRPr="00D52684">
        <w:rPr>
          <w:rFonts w:ascii="Times New Roman" w:hAnsi="Times New Roman"/>
          <w:sz w:val="24"/>
          <w:szCs w:val="24"/>
          <w:lang w:eastAsia="ru-RU"/>
        </w:rPr>
        <w:t>н</w:t>
      </w:r>
      <w:r w:rsidRPr="00D52684">
        <w:rPr>
          <w:rFonts w:ascii="Times New Roman" w:hAnsi="Times New Roman"/>
          <w:sz w:val="24"/>
          <w:szCs w:val="24"/>
          <w:lang w:eastAsia="ru-RU"/>
        </w:rPr>
        <w:t>ного образовательного стандарта начального общего образования, Концепции духовно-нравственного развития и воспитания личности гражданина России, планируемых резул</w:t>
      </w:r>
      <w:r w:rsidRPr="00D52684">
        <w:rPr>
          <w:rFonts w:ascii="Times New Roman" w:hAnsi="Times New Roman"/>
          <w:sz w:val="24"/>
          <w:szCs w:val="24"/>
          <w:lang w:eastAsia="ru-RU"/>
        </w:rPr>
        <w:t>ь</w:t>
      </w:r>
      <w:r w:rsidRPr="00D52684">
        <w:rPr>
          <w:rFonts w:ascii="Times New Roman" w:hAnsi="Times New Roman"/>
          <w:sz w:val="24"/>
          <w:szCs w:val="24"/>
          <w:lang w:eastAsia="ru-RU"/>
        </w:rPr>
        <w:t>татов начального общего образования и авторской программы «Русский язык» авторов В.П. Канакиной, В.Г. Горецкого, М.В. Бойкиной, М.Н. Дементьевой, Н.А. Стефаненко к УМК «Школа России»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Предмет «Русский язык» играет важную роль в реализации основных целевых установок начального образования: становлении основ гражданской идентичности и мировоззрения; формировании основ умения учиться и способности к организации своей деятельности; духовно-нравственном развитии и воспитании младших школьников.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Содержание предмета направлено на формирование функциональной грамотности и ко</w:t>
      </w:r>
      <w:r w:rsidRPr="00D52684">
        <w:rPr>
          <w:rFonts w:ascii="Times New Roman" w:hAnsi="Times New Roman"/>
          <w:sz w:val="24"/>
          <w:szCs w:val="24"/>
          <w:lang w:eastAsia="ru-RU"/>
        </w:rPr>
        <w:t>м</w:t>
      </w:r>
      <w:r w:rsidRPr="00D52684">
        <w:rPr>
          <w:rFonts w:ascii="Times New Roman" w:hAnsi="Times New Roman"/>
          <w:sz w:val="24"/>
          <w:szCs w:val="24"/>
          <w:lang w:eastAsia="ru-RU"/>
        </w:rPr>
        <w:t>муникативной компетентности. Русский язык является для младших школьников основой всего процесса обучения, средством развития их мышления, воображения, интеллектуал</w:t>
      </w:r>
      <w:r w:rsidRPr="00D52684">
        <w:rPr>
          <w:rFonts w:ascii="Times New Roman" w:hAnsi="Times New Roman"/>
          <w:sz w:val="24"/>
          <w:szCs w:val="24"/>
          <w:lang w:eastAsia="ru-RU"/>
        </w:rPr>
        <w:t>ь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ных и творческих способностей, основным каналом социализации личности. «Дитя входит в духовную жизнь окружающих его людей единственно через посредство отечественного языка, и, наоборот, мир, окружающий дитя, отражается в нём своей духовной стороной только через посредство той же среды — отечественного языка» (К. Д. Ушинский). 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Изучение русского языка в начальных классах — первоначальный этап системы лингви</w:t>
      </w:r>
      <w:r w:rsidRPr="00D52684">
        <w:rPr>
          <w:rFonts w:ascii="Times New Roman" w:hAnsi="Times New Roman"/>
          <w:sz w:val="24"/>
          <w:szCs w:val="24"/>
          <w:lang w:eastAsia="ru-RU"/>
        </w:rPr>
        <w:t>с</w:t>
      </w:r>
      <w:r w:rsidRPr="00D52684">
        <w:rPr>
          <w:rFonts w:ascii="Times New Roman" w:hAnsi="Times New Roman"/>
          <w:sz w:val="24"/>
          <w:szCs w:val="24"/>
          <w:lang w:eastAsia="ru-RU"/>
        </w:rPr>
        <w:t>тического образования и речевого развития, обеспечивающий готовность выпускников начальной школы к дальнейшему образованию.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Целями изучения предмета «Русский язык» в начальной школе являются: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 xml:space="preserve">• ознакомление учащихся с основными положениями науки о языке и формирование на этой основе знаково-символического восприятия и логического мышления учащихся; 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• формирование коммуникативной компетенции учащихся: развитие устной и письменной речи, монологической и диалогической речи, а также навыков грамотного, безошибочного письма как показателя общей культуры человека.</w:t>
      </w:r>
    </w:p>
    <w:p w:rsidR="00FD5B9B" w:rsidRPr="00D52684" w:rsidRDefault="00FD5B9B" w:rsidP="00A22BB0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sz w:val="24"/>
          <w:szCs w:val="24"/>
          <w:lang w:eastAsia="ru-RU"/>
        </w:rPr>
        <w:t>Результаты изучения курса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Программа обеспечивает достижение выпускниками начальной школы определенных личностных, метапредметных и предметных результатов.</w:t>
      </w:r>
    </w:p>
    <w:p w:rsidR="00FD5B9B" w:rsidRPr="00D52684" w:rsidRDefault="00FD5B9B" w:rsidP="00A22BB0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sz w:val="24"/>
          <w:szCs w:val="24"/>
          <w:lang w:eastAsia="ru-RU"/>
        </w:rPr>
        <w:t>Общая характеристика  учебного предмета</w:t>
      </w:r>
    </w:p>
    <w:p w:rsidR="00FD5B9B" w:rsidRPr="00D52684" w:rsidRDefault="00FD5B9B" w:rsidP="00A22BB0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Учебно-методический комплект по русскому языку (про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грамма, учебник, рабочая тетрадь, методическое пособие) на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правлен на осуществление языкового образования и развития младших школьников, необходимого и достаточного для даль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нейшего обучения детей родному языку в средней школе. В основе учебно-методического комплекта лежит Обяза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тельный минимум содержания стандарта по русскому язы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ку для общеобразовательных школ, а также идеи традицион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ной программы, разработанной Н. С. Рождественским и по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лучившей дальнейшее совершенствование в современной школе. Однако содержание, языковой материал, последова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тельность его изучения, сам подход к его изучению усовер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 xml:space="preserve">шенствованы в связи </w:t>
      </w:r>
      <w:r w:rsidRPr="00D52684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с 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достижениями психолингвистики, ме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тодики обучения русскому языку, школьной практики и современных требований общества в школе. Продолжая тр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диции российского образования, авторы  уделяют большое внимание духовному и нравс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т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венному раз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витию младших школьников. В программе и учебниках реализованы комм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у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никативно-речевой, системно-функциональный, личностно ориентиро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ванный подходы к обучению детей родному языку и всему курсу придана деятельностная основа. Курс ру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с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ского языка включает три основных раздела: «Текст», «Предложение», «Слово», вокруг которых группи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руются факты, понятия и явления языка, подлежащие изу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чению в 1 кла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с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с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. Расп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ределение учебного материала со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ответствует схеме «речь — текст — предложение — слово».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Система обучения рус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скому языку предполагает взаимо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связь и реализацию следующих направлений курса:</w:t>
      </w:r>
    </w:p>
    <w:p w:rsidR="00FD5B9B" w:rsidRPr="00D52684" w:rsidRDefault="00FD5B9B" w:rsidP="00A22BB0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bCs/>
          <w:color w:val="000000"/>
          <w:sz w:val="24"/>
          <w:szCs w:val="24"/>
          <w:lang w:eastAsia="ru-RU"/>
        </w:rPr>
        <w:t>1. Развитие и совершенствование основных видов рече</w:t>
      </w:r>
      <w:r w:rsidRPr="00D52684">
        <w:rPr>
          <w:rFonts w:ascii="Times New Roman" w:hAnsi="Times New Roman"/>
          <w:bCs/>
          <w:color w:val="000000"/>
          <w:sz w:val="24"/>
          <w:szCs w:val="24"/>
          <w:lang w:eastAsia="ru-RU"/>
        </w:rPr>
        <w:softHyphen/>
        <w:t>вой деятельности (слушание, гов</w:t>
      </w:r>
      <w:r w:rsidRPr="00D52684">
        <w:rPr>
          <w:rFonts w:ascii="Times New Roman" w:hAnsi="Times New Roman"/>
          <w:bCs/>
          <w:color w:val="000000"/>
          <w:sz w:val="24"/>
          <w:szCs w:val="24"/>
          <w:lang w:eastAsia="ru-RU"/>
        </w:rPr>
        <w:t>о</w:t>
      </w:r>
      <w:r w:rsidRPr="00D52684">
        <w:rPr>
          <w:rFonts w:ascii="Times New Roman" w:hAnsi="Times New Roman"/>
          <w:bCs/>
          <w:color w:val="000000"/>
          <w:sz w:val="24"/>
          <w:szCs w:val="24"/>
          <w:lang w:eastAsia="ru-RU"/>
        </w:rPr>
        <w:t>рение, чтение, письмо, внутренняя речь).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Данное направление связано с развитием дара слова, фор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мированием умения выражать свои мысли в устной и пись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мен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форме. Речевое развитие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детей — основной принцип всех 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занятий по русскому языку, именно оно соде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й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ствует воспитывающей и развивающей роли предмета, активизации познавательной де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я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тельности школьников.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Осознавание детьми изучаемых единиц языка и синтак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сиса речи, специальных речевых умений заложит основы для овладения устной и письменной фо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р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мами языка, культурой речи, позволит младшим школьникам правильно восприни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мать, анализировать свою и чужую речь, а также создавать собственное речевое высказывание.</w:t>
      </w:r>
    </w:p>
    <w:p w:rsidR="00FD5B9B" w:rsidRPr="00D52684" w:rsidRDefault="00FD5B9B" w:rsidP="00A22BB0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bCs/>
          <w:color w:val="000000"/>
          <w:sz w:val="24"/>
          <w:szCs w:val="24"/>
          <w:lang w:eastAsia="ru-RU"/>
        </w:rPr>
        <w:t>2. Формирование научных, доступных младшим школь</w:t>
      </w:r>
      <w:r w:rsidRPr="00D52684">
        <w:rPr>
          <w:rFonts w:ascii="Times New Roman" w:hAnsi="Times New Roman"/>
          <w:bCs/>
          <w:color w:val="000000"/>
          <w:sz w:val="24"/>
          <w:szCs w:val="24"/>
          <w:lang w:eastAsia="ru-RU"/>
        </w:rPr>
        <w:softHyphen/>
        <w:t>никам представлений о языковых понятиях и явлениях, а также умений и навыков их использования в практичес</w:t>
      </w:r>
      <w:r w:rsidRPr="00D52684">
        <w:rPr>
          <w:rFonts w:ascii="Times New Roman" w:hAnsi="Times New Roman"/>
          <w:bCs/>
          <w:color w:val="000000"/>
          <w:sz w:val="24"/>
          <w:szCs w:val="24"/>
          <w:lang w:eastAsia="ru-RU"/>
        </w:rPr>
        <w:softHyphen/>
        <w:t>кой де</w:t>
      </w:r>
      <w:r w:rsidRPr="00D52684">
        <w:rPr>
          <w:rFonts w:ascii="Times New Roman" w:hAnsi="Times New Roman"/>
          <w:bCs/>
          <w:color w:val="000000"/>
          <w:sz w:val="24"/>
          <w:szCs w:val="24"/>
          <w:lang w:eastAsia="ru-RU"/>
        </w:rPr>
        <w:t>я</w:t>
      </w:r>
      <w:r w:rsidRPr="00D52684">
        <w:rPr>
          <w:rFonts w:ascii="Times New Roman" w:hAnsi="Times New Roman"/>
          <w:bCs/>
          <w:color w:val="000000"/>
          <w:sz w:val="24"/>
          <w:szCs w:val="24"/>
          <w:lang w:eastAsia="ru-RU"/>
        </w:rPr>
        <w:t>тельности.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Предметом изучения и языкового анализа становится для учащихся широкий круг сведений, относящихся к разным сто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ронам языка: лексике, фонетике, графике, орф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графии, словооб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разованию, морфологии, синтаксису, культуре речи, стилистике.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Пр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грамма и учебники построены так, чтобы дать детям основы знаний о языке (о тексте как единице языка и речи, типах текста, предложении, типах предложений по цели вы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сказывания и интонационной оформленности, главных и вто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ростепенных членах предл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жения, об обращении, о простых и сложных предложениях, о словосочетании, слове и его со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ставе, частях речи, слоге, звуке, ударении, ударных и без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ударных гласных, твердых и мягких, глухих и звонких, ши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пящих согласных звуках). Знакомясь с единицами языка разных уровней, учащиеся усваивают их роль, функции, свя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зи и отношения.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На основе о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з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накомления с принципами письма и систе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мой правил правописания происходит формир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вание грамот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ного письма, орфографическая и пунктуационная подготов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ка школьников. В начальных классах школы должна дейст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вовать установка на безошибочное письмо, кот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рая может быть реализована, если все обучение орфографии и пункту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ации будет носить предупредительный характер. Все воз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можные ошибки школьников должны быть пред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у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преждены до процесса письма за счет послогового и поморфемного проговаривания, оп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ры на правило; в процессе письма — за счет комментирования, послогового проговарив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ния, исполь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зования определенного правила; по итогам написанной работы школьник до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л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жен уметь объяснить допущенную им ошибку.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Предупредительный характер орфографии и пунктуации требует от учителя знания того факта, что основой методи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ки обучения ру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с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скому правописанию является знание его свойств, распознавание частей речи и значимых частей сло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ва, владение учащимися орфографическими умениями обна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руживать орф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грамму, определять ее тип, соотносить орфо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грамму с определенным правилом, выполнять действие по правилу, осуществлять орфографический самоконтроль.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Названные основы знаний о языке достаточны, они име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ют значение для общего развития детей, для практики речи, для орфографической и пунктуационной грамотности.</w:t>
      </w:r>
    </w:p>
    <w:p w:rsidR="00FD5B9B" w:rsidRPr="00D52684" w:rsidRDefault="00FD5B9B" w:rsidP="00A22BB0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bCs/>
          <w:color w:val="000000"/>
          <w:sz w:val="24"/>
          <w:szCs w:val="24"/>
          <w:lang w:eastAsia="ru-RU"/>
        </w:rPr>
        <w:t>3.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D52684">
        <w:rPr>
          <w:rFonts w:ascii="Times New Roman" w:hAnsi="Times New Roman"/>
          <w:bCs/>
          <w:color w:val="000000"/>
          <w:sz w:val="24"/>
          <w:szCs w:val="24"/>
          <w:lang w:eastAsia="ru-RU"/>
        </w:rPr>
        <w:t>Активизация мыслительной, познавательно-языковой и коммуникативно-речевой де</w:t>
      </w:r>
      <w:r w:rsidRPr="00D52684">
        <w:rPr>
          <w:rFonts w:ascii="Times New Roman" w:hAnsi="Times New Roman"/>
          <w:bCs/>
          <w:color w:val="000000"/>
          <w:sz w:val="24"/>
          <w:szCs w:val="24"/>
          <w:lang w:eastAsia="ru-RU"/>
        </w:rPr>
        <w:t>я</w:t>
      </w:r>
      <w:r w:rsidRPr="00D52684">
        <w:rPr>
          <w:rFonts w:ascii="Times New Roman" w:hAnsi="Times New Roman"/>
          <w:bCs/>
          <w:color w:val="000000"/>
          <w:sz w:val="24"/>
          <w:szCs w:val="24"/>
          <w:lang w:eastAsia="ru-RU"/>
        </w:rPr>
        <w:t>тельности учащихся.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Одним из эффективных средств обеспечения активности учащихся в процессе изучения русского языка является учебно-познавательная задача. Решая задачи разного уровня сложности, младшие школьники становятся участниками наблюдений над языком, проводят микроисследования в об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ласти языка и речи, постепенно открывают для себя опреде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ленные стороны языковых понятий, явлений, фактов. Поис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ковая деятельность детей может быть организована и за счет использования материалов толкового и других словарей, иных материалов справочного характера учебника, обеспечи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вающих привитие культуры умственного труда, учебных умений, навыков самообразования.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В процессе языковой деятельности младшие школьники овладевают приемами активного анализа и синтеза (приме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нительно к изучаемым -единицам языка и речи), приемами сопоставления, нахождения сходств и различий, дедукции и индукции, группировки, абстрагирования, систематизации, что, несомненно, будет способствовать умственному и рече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вому разв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тию, развитию потребности в постижении языка и речи как предмета изучения, выработке осмысленного от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ношения к употреблению в речи основных единиц языка.</w:t>
      </w:r>
    </w:p>
    <w:p w:rsidR="00FD5B9B" w:rsidRPr="00D52684" w:rsidRDefault="00FD5B9B" w:rsidP="00A22BB0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bCs/>
          <w:color w:val="000000"/>
          <w:sz w:val="24"/>
          <w:szCs w:val="24"/>
          <w:lang w:eastAsia="ru-RU"/>
        </w:rPr>
        <w:t>4.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D52684">
        <w:rPr>
          <w:rFonts w:ascii="Times New Roman" w:hAnsi="Times New Roman"/>
          <w:bCs/>
          <w:color w:val="000000"/>
          <w:sz w:val="24"/>
          <w:szCs w:val="24"/>
          <w:lang w:eastAsia="ru-RU"/>
        </w:rPr>
        <w:t>Создание у школьников мотивации к изучению язы</w:t>
      </w:r>
      <w:r w:rsidRPr="00D52684">
        <w:rPr>
          <w:rFonts w:ascii="Times New Roman" w:hAnsi="Times New Roman"/>
          <w:bCs/>
          <w:color w:val="000000"/>
          <w:sz w:val="24"/>
          <w:szCs w:val="24"/>
          <w:lang w:eastAsia="ru-RU"/>
        </w:rPr>
        <w:softHyphen/>
        <w:t>ка, воспитание чувства уважения к слову и русскому язы</w:t>
      </w:r>
      <w:r w:rsidRPr="00D52684">
        <w:rPr>
          <w:rFonts w:ascii="Times New Roman" w:hAnsi="Times New Roman"/>
          <w:bCs/>
          <w:color w:val="000000"/>
          <w:sz w:val="24"/>
          <w:szCs w:val="24"/>
          <w:lang w:eastAsia="ru-RU"/>
        </w:rPr>
        <w:softHyphen/>
        <w:t>ку в целом.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Условием реализации этого направления может стать со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держание языкового материала учебника и рабочей тетради. Оно создаст хорошую язык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вую базу для организации рабо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ты на уроке, позволит учителю использовать его для реше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ния определенных учебно-познавательных задач, будет спо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собствовать воспитанию чу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в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ства уважения к русскому языку, способности понимать, чувствовать его богатство и е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м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кость, красоту и выразительность. Методический аппарат учебни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ка, рабочей тетради, м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тодического пособия позволит под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держать у младших школьников устойчивый познав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тельный интерес к изучению родного языка.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Программа и учебники построены с учетом дидактико-психологических и лингвометодических подходов к обучению и развитию учащихся в процессе изучения языка и речи.</w:t>
      </w:r>
    </w:p>
    <w:p w:rsidR="00FD5B9B" w:rsidRPr="00D52684" w:rsidRDefault="00FD5B9B" w:rsidP="00A22BB0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В программе каждого класса имеются центральные, ос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новные темы или разделы. Однако при распределении учеб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ного материала в учебнике учитываются степень подготовки уч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щихся к восприятию сведений о языке, постепенность и осознанность восприятия школ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ь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никами определенных сторон языковых единиц, возрастание сложности материала, ко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м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плексное изучение грамматической теории, навыков пра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вописания и развития речи.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Св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дения по языку, грамматич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выводы и определе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ния, орфографич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пунктуационные пр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вила, разъясне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ния и комментарии учителя должны занимать на уроке опре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деленное время и место. Все это будет обеспечивать необхо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димый уровень осознания языковых явлений.</w:t>
      </w:r>
    </w:p>
    <w:p w:rsidR="00FD5B9B" w:rsidRPr="00D52684" w:rsidRDefault="00FD5B9B" w:rsidP="00A22BB0">
      <w:pPr>
        <w:spacing w:after="0" w:line="240" w:lineRule="auto"/>
        <w:contextualSpacing/>
        <w:jc w:val="center"/>
        <w:textAlignment w:val="center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sz w:val="24"/>
          <w:szCs w:val="24"/>
          <w:lang w:eastAsia="ru-RU"/>
        </w:rPr>
        <w:t>Место курса в учебном плане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 xml:space="preserve">На изучение русского языка в </w:t>
      </w:r>
      <w:r w:rsidRPr="00D52684">
        <w:rPr>
          <w:rFonts w:ascii="Times New Roman" w:hAnsi="Times New Roman"/>
          <w:b/>
          <w:sz w:val="24"/>
          <w:szCs w:val="24"/>
          <w:lang w:eastAsia="ru-RU"/>
        </w:rPr>
        <w:t>1 классе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>отводится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D52684">
        <w:rPr>
          <w:rFonts w:ascii="Times New Roman" w:hAnsi="Times New Roman"/>
          <w:b/>
          <w:sz w:val="24"/>
          <w:szCs w:val="24"/>
          <w:lang w:eastAsia="ru-RU"/>
        </w:rPr>
        <w:t>99 ч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 (3 ч в неделю, 33 учебные недели): из них </w:t>
      </w:r>
      <w:r w:rsidRPr="00D52684">
        <w:rPr>
          <w:rFonts w:ascii="Times New Roman" w:hAnsi="Times New Roman"/>
          <w:b/>
          <w:sz w:val="24"/>
          <w:szCs w:val="24"/>
          <w:lang w:eastAsia="ru-RU"/>
        </w:rPr>
        <w:t>70 ч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 (23 учебные недели) отводится урокам обучения письму в период обучения грамоте и </w:t>
      </w:r>
      <w:r w:rsidRPr="00D52684">
        <w:rPr>
          <w:rFonts w:ascii="Times New Roman" w:hAnsi="Times New Roman"/>
          <w:b/>
          <w:sz w:val="24"/>
          <w:szCs w:val="24"/>
          <w:lang w:eastAsia="ru-RU"/>
        </w:rPr>
        <w:t xml:space="preserve">29 ч </w:t>
      </w:r>
      <w:r w:rsidRPr="00D52684">
        <w:rPr>
          <w:rFonts w:ascii="Times New Roman" w:hAnsi="Times New Roman"/>
          <w:sz w:val="24"/>
          <w:szCs w:val="24"/>
          <w:lang w:eastAsia="ru-RU"/>
        </w:rPr>
        <w:t>(10 учебных недель) — урокам русского языка.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sz w:val="24"/>
          <w:szCs w:val="24"/>
          <w:lang w:eastAsia="ru-RU"/>
        </w:rPr>
        <w:t>Личностные результаты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1. Формирование чувства гордости за свою Родину, российский народ и историю России; осознание своей этнической и национальной принадлежности, формирование ценностей многонационального российского общества; становление гуманистических и демократ</w:t>
      </w:r>
      <w:r w:rsidRPr="00D52684">
        <w:rPr>
          <w:rFonts w:ascii="Times New Roman" w:hAnsi="Times New Roman"/>
          <w:sz w:val="24"/>
          <w:szCs w:val="24"/>
          <w:lang w:eastAsia="ru-RU"/>
        </w:rPr>
        <w:t>и</w:t>
      </w:r>
      <w:r w:rsidRPr="00D52684">
        <w:rPr>
          <w:rFonts w:ascii="Times New Roman" w:hAnsi="Times New Roman"/>
          <w:sz w:val="24"/>
          <w:szCs w:val="24"/>
          <w:lang w:eastAsia="ru-RU"/>
        </w:rPr>
        <w:t>ческих ценностных ориентаций.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2. Формирование целостного, социально ориентированного взгляда на мир в его органи</w:t>
      </w:r>
      <w:r w:rsidRPr="00D52684">
        <w:rPr>
          <w:rFonts w:ascii="Times New Roman" w:hAnsi="Times New Roman"/>
          <w:sz w:val="24"/>
          <w:szCs w:val="24"/>
          <w:lang w:eastAsia="ru-RU"/>
        </w:rPr>
        <w:t>ч</w:t>
      </w:r>
      <w:r w:rsidRPr="00D52684">
        <w:rPr>
          <w:rFonts w:ascii="Times New Roman" w:hAnsi="Times New Roman"/>
          <w:sz w:val="24"/>
          <w:szCs w:val="24"/>
          <w:lang w:eastAsia="ru-RU"/>
        </w:rPr>
        <w:t>ном единстве и разнообразии природы, народов, культур и религий.</w:t>
      </w:r>
    </w:p>
    <w:p w:rsidR="00FD5B9B" w:rsidRPr="00D52684" w:rsidRDefault="00FD5B9B" w:rsidP="00A22BB0">
      <w:pPr>
        <w:tabs>
          <w:tab w:val="left" w:pos="993"/>
          <w:tab w:val="left" w:pos="113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3. Формирование уважительного отношения к иному мнению, истории и культуре других народов.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4. Овладение начальными навыками адаптации в динамично изменяющемся и развива</w:t>
      </w:r>
      <w:r w:rsidRPr="00D52684">
        <w:rPr>
          <w:rFonts w:ascii="Times New Roman" w:hAnsi="Times New Roman"/>
          <w:sz w:val="24"/>
          <w:szCs w:val="24"/>
          <w:lang w:eastAsia="ru-RU"/>
        </w:rPr>
        <w:t>ю</w:t>
      </w:r>
      <w:r w:rsidRPr="00D52684">
        <w:rPr>
          <w:rFonts w:ascii="Times New Roman" w:hAnsi="Times New Roman"/>
          <w:sz w:val="24"/>
          <w:szCs w:val="24"/>
          <w:lang w:eastAsia="ru-RU"/>
        </w:rPr>
        <w:t>щемся мире.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5. Принятие и освоение социальной роли обучающегося, развитие мотивов учебной де</w:t>
      </w:r>
      <w:r w:rsidRPr="00D52684">
        <w:rPr>
          <w:rFonts w:ascii="Times New Roman" w:hAnsi="Times New Roman"/>
          <w:sz w:val="24"/>
          <w:szCs w:val="24"/>
          <w:lang w:eastAsia="ru-RU"/>
        </w:rPr>
        <w:t>я</w:t>
      </w:r>
      <w:r w:rsidRPr="00D52684">
        <w:rPr>
          <w:rFonts w:ascii="Times New Roman" w:hAnsi="Times New Roman"/>
          <w:sz w:val="24"/>
          <w:szCs w:val="24"/>
          <w:lang w:eastAsia="ru-RU"/>
        </w:rPr>
        <w:t>тельности и формирование личностного смысла учения.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6.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</w:t>
      </w:r>
      <w:r w:rsidRPr="00D52684">
        <w:rPr>
          <w:rFonts w:ascii="Times New Roman" w:hAnsi="Times New Roman"/>
          <w:sz w:val="24"/>
          <w:szCs w:val="24"/>
          <w:lang w:eastAsia="ru-RU"/>
        </w:rPr>
        <w:t>и</w:t>
      </w:r>
      <w:r w:rsidRPr="00D52684">
        <w:rPr>
          <w:rFonts w:ascii="Times New Roman" w:hAnsi="Times New Roman"/>
          <w:sz w:val="24"/>
          <w:szCs w:val="24"/>
          <w:lang w:eastAsia="ru-RU"/>
        </w:rPr>
        <w:t>альной справедливости и свободе.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7. Формирование эстетических потребностей, ценностей и чувств.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8. Развитие этических чувств, доброжелательности и эмоционально-нравственной отзы</w:t>
      </w:r>
      <w:r w:rsidRPr="00D52684">
        <w:rPr>
          <w:rFonts w:ascii="Times New Roman" w:hAnsi="Times New Roman"/>
          <w:sz w:val="24"/>
          <w:szCs w:val="24"/>
          <w:lang w:eastAsia="ru-RU"/>
        </w:rPr>
        <w:t>в</w:t>
      </w:r>
      <w:r w:rsidRPr="00D52684">
        <w:rPr>
          <w:rFonts w:ascii="Times New Roman" w:hAnsi="Times New Roman"/>
          <w:sz w:val="24"/>
          <w:szCs w:val="24"/>
          <w:lang w:eastAsia="ru-RU"/>
        </w:rPr>
        <w:t>чивости, понимания и сопереживания чувствам других людей.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9. Развитие навыков сотрудничества со взрослыми и сверстниками в различных социал</w:t>
      </w:r>
      <w:r w:rsidRPr="00D52684">
        <w:rPr>
          <w:rFonts w:ascii="Times New Roman" w:hAnsi="Times New Roman"/>
          <w:sz w:val="24"/>
          <w:szCs w:val="24"/>
          <w:lang w:eastAsia="ru-RU"/>
        </w:rPr>
        <w:t>ь</w:t>
      </w:r>
      <w:r w:rsidRPr="00D52684">
        <w:rPr>
          <w:rFonts w:ascii="Times New Roman" w:hAnsi="Times New Roman"/>
          <w:sz w:val="24"/>
          <w:szCs w:val="24"/>
          <w:lang w:eastAsia="ru-RU"/>
        </w:rPr>
        <w:t>ных ситуациях, умения не создавать конфликтов и находить выходы из спор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 ситуаций.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10. Формирование установки на безопасный, здоровый образ жизни, мотивации к творч</w:t>
      </w:r>
      <w:r w:rsidRPr="00D52684">
        <w:rPr>
          <w:rFonts w:ascii="Times New Roman" w:hAnsi="Times New Roman"/>
          <w:sz w:val="24"/>
          <w:szCs w:val="24"/>
          <w:lang w:eastAsia="ru-RU"/>
        </w:rPr>
        <w:t>е</w:t>
      </w:r>
      <w:r w:rsidRPr="00D52684">
        <w:rPr>
          <w:rFonts w:ascii="Times New Roman" w:hAnsi="Times New Roman"/>
          <w:sz w:val="24"/>
          <w:szCs w:val="24"/>
          <w:lang w:eastAsia="ru-RU"/>
        </w:rPr>
        <w:t>скому труду, к работе на результат, бережному отношению к материал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 и дух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 ценностям.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sz w:val="24"/>
          <w:szCs w:val="24"/>
          <w:lang w:eastAsia="ru-RU"/>
        </w:rPr>
        <w:t>Метапредметные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Pr="00D52684">
        <w:rPr>
          <w:rFonts w:ascii="Times New Roman" w:hAnsi="Times New Roman"/>
          <w:b/>
          <w:sz w:val="24"/>
          <w:szCs w:val="24"/>
          <w:lang w:eastAsia="ru-RU"/>
        </w:rPr>
        <w:t>результаты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1. Овладение способностью принимать и сохранять цели и задачи учебной деятельности, поиска средств её осуществления.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2. 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3. Использование знаково-символических средств представления информации.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4. Активное использование речевых средств и средств для решения коммуникативных и познавательных задач.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5. Использование различных способов поиска (в справочных источниках), сбора, обрабо</w:t>
      </w:r>
      <w:r w:rsidRPr="00D52684">
        <w:rPr>
          <w:rFonts w:ascii="Times New Roman" w:hAnsi="Times New Roman"/>
          <w:sz w:val="24"/>
          <w:szCs w:val="24"/>
          <w:lang w:eastAsia="ru-RU"/>
        </w:rPr>
        <w:t>т</w:t>
      </w:r>
      <w:r w:rsidRPr="00D52684">
        <w:rPr>
          <w:rFonts w:ascii="Times New Roman" w:hAnsi="Times New Roman"/>
          <w:sz w:val="24"/>
          <w:szCs w:val="24"/>
          <w:lang w:eastAsia="ru-RU"/>
        </w:rPr>
        <w:t>ки, анализа, организации, передачи и интерпретации информации.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6. Овладение навыками смыслового чтения текстов различных стилей и жанров в соотве</w:t>
      </w:r>
      <w:r w:rsidRPr="00D52684">
        <w:rPr>
          <w:rFonts w:ascii="Times New Roman" w:hAnsi="Times New Roman"/>
          <w:sz w:val="24"/>
          <w:szCs w:val="24"/>
          <w:lang w:eastAsia="ru-RU"/>
        </w:rPr>
        <w:t>т</w:t>
      </w:r>
      <w:r w:rsidRPr="00D52684">
        <w:rPr>
          <w:rFonts w:ascii="Times New Roman" w:hAnsi="Times New Roman"/>
          <w:sz w:val="24"/>
          <w:szCs w:val="24"/>
          <w:lang w:eastAsia="ru-RU"/>
        </w:rPr>
        <w:t>ствии с целями и задачами: осознанно строить речевое высказывание в соответствии с з</w:t>
      </w:r>
      <w:r w:rsidRPr="00D52684">
        <w:rPr>
          <w:rFonts w:ascii="Times New Roman" w:hAnsi="Times New Roman"/>
          <w:sz w:val="24"/>
          <w:szCs w:val="24"/>
          <w:lang w:eastAsia="ru-RU"/>
        </w:rPr>
        <w:t>а</w:t>
      </w:r>
      <w:r w:rsidRPr="00D52684">
        <w:rPr>
          <w:rFonts w:ascii="Times New Roman" w:hAnsi="Times New Roman"/>
          <w:sz w:val="24"/>
          <w:szCs w:val="24"/>
          <w:lang w:eastAsia="ru-RU"/>
        </w:rPr>
        <w:t>дачами коммуникации и составлять тексты в устной и письменной формах.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7. Овладение логическими действиями сравнения, анализа, синтеза, обобщения, класс</w:t>
      </w:r>
      <w:r w:rsidRPr="00D52684">
        <w:rPr>
          <w:rFonts w:ascii="Times New Roman" w:hAnsi="Times New Roman"/>
          <w:sz w:val="24"/>
          <w:szCs w:val="24"/>
          <w:lang w:eastAsia="ru-RU"/>
        </w:rPr>
        <w:t>и</w:t>
      </w:r>
      <w:r w:rsidRPr="00D52684">
        <w:rPr>
          <w:rFonts w:ascii="Times New Roman" w:hAnsi="Times New Roman"/>
          <w:sz w:val="24"/>
          <w:szCs w:val="24"/>
          <w:lang w:eastAsia="ru-RU"/>
        </w:rPr>
        <w:t>фикации по родовидовым признакам, установления аналогий и причинно-следственных связей, построения рассуждений, отнесения к известным понятиям.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8. Готовность слушать собеседника и вести диалог, признавать возможность существов</w:t>
      </w:r>
      <w:r w:rsidRPr="00D52684">
        <w:rPr>
          <w:rFonts w:ascii="Times New Roman" w:hAnsi="Times New Roman"/>
          <w:sz w:val="24"/>
          <w:szCs w:val="24"/>
          <w:lang w:eastAsia="ru-RU"/>
        </w:rPr>
        <w:t>а</w:t>
      </w:r>
      <w:r w:rsidRPr="00D52684">
        <w:rPr>
          <w:rFonts w:ascii="Times New Roman" w:hAnsi="Times New Roman"/>
          <w:sz w:val="24"/>
          <w:szCs w:val="24"/>
          <w:lang w:eastAsia="ru-RU"/>
        </w:rPr>
        <w:t>ния различных точек зрения и права каждого иметь свою, излагать своё мнение и арг</w:t>
      </w:r>
      <w:r w:rsidRPr="00D52684">
        <w:rPr>
          <w:rFonts w:ascii="Times New Roman" w:hAnsi="Times New Roman"/>
          <w:sz w:val="24"/>
          <w:szCs w:val="24"/>
          <w:lang w:eastAsia="ru-RU"/>
        </w:rPr>
        <w:t>у</w:t>
      </w:r>
      <w:r w:rsidRPr="00D52684">
        <w:rPr>
          <w:rFonts w:ascii="Times New Roman" w:hAnsi="Times New Roman"/>
          <w:sz w:val="24"/>
          <w:szCs w:val="24"/>
          <w:lang w:eastAsia="ru-RU"/>
        </w:rPr>
        <w:t>ментировать свою точку зрения и оценки событий.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9. Определение общ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 цели и путей её достижения; умение договариваться о распределении функций и ролей в совмест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 деятельности; осуществлять взаимный контроль в совместной деятельности, адекватно оценивать собственное поведение и поведение окружающих.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10. Готовность конструктивно разрешать конфликты посредством учёта интересов сторон и сотрудничества.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11. Овладение начальными сведениями о сущности и особенностях объектов, процессов и явлений действительности в соответствии с содержанием учеб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 предмета «Русский язык».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12. Овладение базовыми предметными и межпредметными понятиями, отражающими с</w:t>
      </w:r>
      <w:r w:rsidRPr="00D52684">
        <w:rPr>
          <w:rFonts w:ascii="Times New Roman" w:hAnsi="Times New Roman"/>
          <w:sz w:val="24"/>
          <w:szCs w:val="24"/>
          <w:lang w:eastAsia="ru-RU"/>
        </w:rPr>
        <w:t>у</w:t>
      </w:r>
      <w:r w:rsidRPr="00D52684">
        <w:rPr>
          <w:rFonts w:ascii="Times New Roman" w:hAnsi="Times New Roman"/>
          <w:sz w:val="24"/>
          <w:szCs w:val="24"/>
          <w:lang w:eastAsia="ru-RU"/>
        </w:rPr>
        <w:t>щественные связи и отношения между объектами и процессами.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13. Умение работать в материальной и информационной среде начального общего образ</w:t>
      </w:r>
      <w:r w:rsidRPr="00D52684">
        <w:rPr>
          <w:rFonts w:ascii="Times New Roman" w:hAnsi="Times New Roman"/>
          <w:sz w:val="24"/>
          <w:szCs w:val="24"/>
          <w:lang w:eastAsia="ru-RU"/>
        </w:rPr>
        <w:t>о</w:t>
      </w:r>
      <w:r w:rsidRPr="00D52684">
        <w:rPr>
          <w:rFonts w:ascii="Times New Roman" w:hAnsi="Times New Roman"/>
          <w:sz w:val="24"/>
          <w:szCs w:val="24"/>
          <w:lang w:eastAsia="ru-RU"/>
        </w:rPr>
        <w:t>вания (в том числе с учебными моделями) в соответствии с содержанием учебного пре</w:t>
      </w:r>
      <w:r w:rsidRPr="00D52684">
        <w:rPr>
          <w:rFonts w:ascii="Times New Roman" w:hAnsi="Times New Roman"/>
          <w:sz w:val="24"/>
          <w:szCs w:val="24"/>
          <w:lang w:eastAsia="ru-RU"/>
        </w:rPr>
        <w:t>д</w:t>
      </w:r>
      <w:r w:rsidRPr="00D52684">
        <w:rPr>
          <w:rFonts w:ascii="Times New Roman" w:hAnsi="Times New Roman"/>
          <w:sz w:val="24"/>
          <w:szCs w:val="24"/>
          <w:lang w:eastAsia="ru-RU"/>
        </w:rPr>
        <w:t>мета «Русский язык».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sz w:val="24"/>
          <w:szCs w:val="24"/>
          <w:lang w:eastAsia="ru-RU"/>
        </w:rPr>
        <w:t>Предметные результаты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1. 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2.Понимание обучающимися того, что язык представляет собой явление национальной культуры и основное средство человеческого общения; осознание значения русского яз</w:t>
      </w:r>
      <w:r w:rsidRPr="00D52684">
        <w:rPr>
          <w:rFonts w:ascii="Times New Roman" w:hAnsi="Times New Roman"/>
          <w:sz w:val="24"/>
          <w:szCs w:val="24"/>
          <w:lang w:eastAsia="ru-RU"/>
        </w:rPr>
        <w:t>ы</w:t>
      </w:r>
      <w:r w:rsidRPr="00D52684">
        <w:rPr>
          <w:rFonts w:ascii="Times New Roman" w:hAnsi="Times New Roman"/>
          <w:sz w:val="24"/>
          <w:szCs w:val="24"/>
          <w:lang w:eastAsia="ru-RU"/>
        </w:rPr>
        <w:t>ка как государствен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 языка Российской Федерации, языка межнационального общения.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3.Сформированность позитивного отношения к правильной устной и письменной речи как показателям общей культуры и гражданской позиции человека.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4. Овладение первоначальными представлениями о нормах рус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 языка (орфоэпических, лексических, грамматич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D52684">
        <w:rPr>
          <w:rFonts w:ascii="Times New Roman" w:hAnsi="Times New Roman"/>
          <w:sz w:val="24"/>
          <w:szCs w:val="24"/>
          <w:lang w:eastAsia="ru-RU"/>
        </w:rPr>
        <w:t>, орфографич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, пунктуационных) и правилах речевого этикета. 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5. Формирование умения ориентироваться в целях, задачах, средствах и условиях общ</w:t>
      </w:r>
      <w:r w:rsidRPr="00D52684">
        <w:rPr>
          <w:rFonts w:ascii="Times New Roman" w:hAnsi="Times New Roman"/>
          <w:sz w:val="24"/>
          <w:szCs w:val="24"/>
          <w:lang w:eastAsia="ru-RU"/>
        </w:rPr>
        <w:t>е</w:t>
      </w:r>
      <w:r w:rsidRPr="00D52684">
        <w:rPr>
          <w:rFonts w:ascii="Times New Roman" w:hAnsi="Times New Roman"/>
          <w:sz w:val="24"/>
          <w:szCs w:val="24"/>
          <w:lang w:eastAsia="ru-RU"/>
        </w:rPr>
        <w:t>ния,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6. Осознание безошибочного письма как одного из проявлений собственного уровня кул</w:t>
      </w:r>
      <w:r w:rsidRPr="00D52684">
        <w:rPr>
          <w:rFonts w:ascii="Times New Roman" w:hAnsi="Times New Roman"/>
          <w:sz w:val="24"/>
          <w:szCs w:val="24"/>
          <w:lang w:eastAsia="ru-RU"/>
        </w:rPr>
        <w:t>ь</w:t>
      </w:r>
      <w:r w:rsidRPr="00D52684">
        <w:rPr>
          <w:rFonts w:ascii="Times New Roman" w:hAnsi="Times New Roman"/>
          <w:sz w:val="24"/>
          <w:szCs w:val="24"/>
          <w:lang w:eastAsia="ru-RU"/>
        </w:rPr>
        <w:t>туры, применение орфографических правил и правил постановки знаков препинания при записи собственных и предложенных текстов. Владение умением проверять написанное.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7.Овладение учебными действиями с языковыми единицами и формирование умения и</w:t>
      </w:r>
      <w:r w:rsidRPr="00D52684">
        <w:rPr>
          <w:rFonts w:ascii="Times New Roman" w:hAnsi="Times New Roman"/>
          <w:sz w:val="24"/>
          <w:szCs w:val="24"/>
          <w:lang w:eastAsia="ru-RU"/>
        </w:rPr>
        <w:t>с</w:t>
      </w:r>
      <w:r w:rsidRPr="00D52684">
        <w:rPr>
          <w:rFonts w:ascii="Times New Roman" w:hAnsi="Times New Roman"/>
          <w:sz w:val="24"/>
          <w:szCs w:val="24"/>
          <w:lang w:eastAsia="ru-RU"/>
        </w:rPr>
        <w:t>пользовать знания для решения познавательных, практических и коммуникативных задач.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8. Освоениепервоначальных научныхпредставлений о системе и структуре русского яз</w:t>
      </w:r>
      <w:r w:rsidRPr="00D52684">
        <w:rPr>
          <w:rFonts w:ascii="Times New Roman" w:hAnsi="Times New Roman"/>
          <w:sz w:val="24"/>
          <w:szCs w:val="24"/>
          <w:lang w:eastAsia="ru-RU"/>
        </w:rPr>
        <w:t>ы</w:t>
      </w:r>
      <w:r w:rsidRPr="00D52684">
        <w:rPr>
          <w:rFonts w:ascii="Times New Roman" w:hAnsi="Times New Roman"/>
          <w:sz w:val="24"/>
          <w:szCs w:val="24"/>
          <w:lang w:eastAsia="ru-RU"/>
        </w:rPr>
        <w:t>ка: фонетике и графике, лексике, словообразовании (морфемике),морфологии и синтакс</w:t>
      </w:r>
      <w:r w:rsidRPr="00D52684">
        <w:rPr>
          <w:rFonts w:ascii="Times New Roman" w:hAnsi="Times New Roman"/>
          <w:sz w:val="24"/>
          <w:szCs w:val="24"/>
          <w:lang w:eastAsia="ru-RU"/>
        </w:rPr>
        <w:t>и</w:t>
      </w:r>
      <w:r w:rsidRPr="00D52684">
        <w:rPr>
          <w:rFonts w:ascii="Times New Roman" w:hAnsi="Times New Roman"/>
          <w:sz w:val="24"/>
          <w:szCs w:val="24"/>
          <w:lang w:eastAsia="ru-RU"/>
        </w:rPr>
        <w:t>се; об основных единицах языка, их признаках и особенностях употребления в речи;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9. Формирование умений опознавать и анализировать основные единицы языка, грамм</w:t>
      </w:r>
      <w:r w:rsidRPr="00D52684">
        <w:rPr>
          <w:rFonts w:ascii="Times New Roman" w:hAnsi="Times New Roman"/>
          <w:sz w:val="24"/>
          <w:szCs w:val="24"/>
          <w:lang w:eastAsia="ru-RU"/>
        </w:rPr>
        <w:t>а</w:t>
      </w:r>
      <w:r w:rsidRPr="00D52684">
        <w:rPr>
          <w:rFonts w:ascii="Times New Roman" w:hAnsi="Times New Roman"/>
          <w:sz w:val="24"/>
          <w:szCs w:val="24"/>
          <w:lang w:eastAsia="ru-RU"/>
        </w:rPr>
        <w:t>тические категории языка,употреблять языковые единицы адекватно ситуации речевого общения</w:t>
      </w:r>
    </w:p>
    <w:p w:rsidR="00FD5B9B" w:rsidRPr="00D52684" w:rsidRDefault="00FD5B9B" w:rsidP="00A22BB0">
      <w:pPr>
        <w:spacing w:after="0" w:line="240" w:lineRule="auto"/>
        <w:contextualSpacing/>
        <w:jc w:val="center"/>
        <w:textAlignment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sz w:val="24"/>
          <w:szCs w:val="24"/>
          <w:lang w:eastAsia="ru-RU"/>
        </w:rPr>
        <w:t>Содержание курса</w:t>
      </w:r>
    </w:p>
    <w:p w:rsidR="00FD5B9B" w:rsidRPr="00D52684" w:rsidRDefault="00FD5B9B" w:rsidP="00A22BB0">
      <w:pPr>
        <w:spacing w:after="0" w:line="240" w:lineRule="auto"/>
        <w:contextualSpacing/>
        <w:jc w:val="both"/>
        <w:textAlignment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sz w:val="24"/>
          <w:szCs w:val="24"/>
          <w:lang w:eastAsia="ru-RU"/>
        </w:rPr>
        <w:t>Виды речевой деятельности</w:t>
      </w:r>
    </w:p>
    <w:p w:rsidR="00FD5B9B" w:rsidRPr="00D52684" w:rsidRDefault="00FD5B9B" w:rsidP="00A22BB0">
      <w:pPr>
        <w:spacing w:after="0" w:line="240" w:lineRule="auto"/>
        <w:contextualSpacing/>
        <w:jc w:val="both"/>
        <w:textAlignment w:val="center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sz w:val="24"/>
          <w:szCs w:val="24"/>
          <w:lang w:eastAsia="ru-RU"/>
        </w:rPr>
        <w:t>Слушание.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 Осознание цели и ситуации устного общения. Адекватное восприятие звуч</w:t>
      </w:r>
      <w:r w:rsidRPr="00D52684">
        <w:rPr>
          <w:rFonts w:ascii="Times New Roman" w:hAnsi="Times New Roman"/>
          <w:sz w:val="24"/>
          <w:szCs w:val="24"/>
          <w:lang w:eastAsia="ru-RU"/>
        </w:rPr>
        <w:t>а</w:t>
      </w:r>
      <w:r w:rsidRPr="00D52684">
        <w:rPr>
          <w:rFonts w:ascii="Times New Roman" w:hAnsi="Times New Roman"/>
          <w:sz w:val="24"/>
          <w:szCs w:val="24"/>
          <w:lang w:eastAsia="ru-RU"/>
        </w:rPr>
        <w:t>щей речи. Понимание на слух информации, содержащейся в предложенном тексте, опр</w:t>
      </w:r>
      <w:r w:rsidRPr="00D52684">
        <w:rPr>
          <w:rFonts w:ascii="Times New Roman" w:hAnsi="Times New Roman"/>
          <w:sz w:val="24"/>
          <w:szCs w:val="24"/>
          <w:lang w:eastAsia="ru-RU"/>
        </w:rPr>
        <w:t>е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деление основной мысли текста, передача его содержания по вопросам. </w:t>
      </w:r>
    </w:p>
    <w:p w:rsidR="00FD5B9B" w:rsidRPr="00D52684" w:rsidRDefault="00FD5B9B" w:rsidP="00A22BB0">
      <w:pPr>
        <w:spacing w:after="0" w:line="240" w:lineRule="auto"/>
        <w:contextualSpacing/>
        <w:jc w:val="both"/>
        <w:textAlignment w:val="center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sz w:val="24"/>
          <w:szCs w:val="24"/>
          <w:lang w:eastAsia="ru-RU"/>
        </w:rPr>
        <w:t>Говорение.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 Выбор языковых средств в соответствии с целями и условиями для эффекти</w:t>
      </w:r>
      <w:r w:rsidRPr="00D52684">
        <w:rPr>
          <w:rFonts w:ascii="Times New Roman" w:hAnsi="Times New Roman"/>
          <w:sz w:val="24"/>
          <w:szCs w:val="24"/>
          <w:lang w:eastAsia="ru-RU"/>
        </w:rPr>
        <w:t>в</w:t>
      </w:r>
      <w:r w:rsidRPr="00D52684">
        <w:rPr>
          <w:rFonts w:ascii="Times New Roman" w:hAnsi="Times New Roman"/>
          <w:sz w:val="24"/>
          <w:szCs w:val="24"/>
          <w:lang w:eastAsia="ru-RU"/>
        </w:rPr>
        <w:t>ного решения коммуникативной задачи. Практическое овладение диалогической формой речи. Овладение умениями начать, поддержать, закончить разговор, привлечь внимание и т. п. Практическое овладение устными монологическими высказываниями в соответствии с учебной задачей (описание, повествование, рассуждение). Овладение нормами речевого этикета в ситуациях учебного и бытового общения (приветствие, прощание, извинение, благодарность, обращение с просьбой). Соблюдение орфоэпических норм и правильной интонации.</w:t>
      </w:r>
    </w:p>
    <w:p w:rsidR="00FD5B9B" w:rsidRPr="00D52684" w:rsidRDefault="00FD5B9B" w:rsidP="00A22BB0">
      <w:pPr>
        <w:spacing w:after="0" w:line="240" w:lineRule="auto"/>
        <w:contextualSpacing/>
        <w:jc w:val="both"/>
        <w:textAlignment w:val="center"/>
        <w:rPr>
          <w:rFonts w:ascii="Times New Roman" w:hAnsi="Times New Roman"/>
          <w:i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sz w:val="24"/>
          <w:szCs w:val="24"/>
          <w:lang w:eastAsia="ru-RU"/>
        </w:rPr>
        <w:t>Чтение.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 Понимание учебного текста. Выборочное чтение с целью нахождения необход</w:t>
      </w:r>
      <w:r w:rsidRPr="00D52684">
        <w:rPr>
          <w:rFonts w:ascii="Times New Roman" w:hAnsi="Times New Roman"/>
          <w:sz w:val="24"/>
          <w:szCs w:val="24"/>
          <w:lang w:eastAsia="ru-RU"/>
        </w:rPr>
        <w:t>и</w:t>
      </w:r>
      <w:r w:rsidRPr="00D52684">
        <w:rPr>
          <w:rFonts w:ascii="Times New Roman" w:hAnsi="Times New Roman"/>
          <w:sz w:val="24"/>
          <w:szCs w:val="24"/>
          <w:lang w:eastAsia="ru-RU"/>
        </w:rPr>
        <w:t>мого материала. Нахождение информации, заданной в тексте в явном виде. Формулиров</w:t>
      </w:r>
      <w:r w:rsidRPr="00D52684">
        <w:rPr>
          <w:rFonts w:ascii="Times New Roman" w:hAnsi="Times New Roman"/>
          <w:sz w:val="24"/>
          <w:szCs w:val="24"/>
          <w:lang w:eastAsia="ru-RU"/>
        </w:rPr>
        <w:t>а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ние простых выводов на основе информации, содержащейся в тексте. Интерпретация и обобщение содержащейся в тексте информации. </w:t>
      </w:r>
      <w:r w:rsidRPr="00D52684">
        <w:rPr>
          <w:rFonts w:ascii="Times New Roman" w:hAnsi="Times New Roman"/>
          <w:i/>
          <w:sz w:val="24"/>
          <w:szCs w:val="24"/>
          <w:lang w:eastAsia="ru-RU"/>
        </w:rPr>
        <w:t>Анализ и оценка содержания, языковых особенностей и структуры текста.</w:t>
      </w:r>
    </w:p>
    <w:p w:rsidR="00FD5B9B" w:rsidRPr="00D52684" w:rsidRDefault="00FD5B9B" w:rsidP="00A22BB0">
      <w:pPr>
        <w:spacing w:after="0" w:line="240" w:lineRule="auto"/>
        <w:contextualSpacing/>
        <w:jc w:val="both"/>
        <w:textAlignment w:val="center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sz w:val="24"/>
          <w:szCs w:val="24"/>
          <w:lang w:eastAsia="ru-RU"/>
        </w:rPr>
        <w:t>Письмо.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 Овладение разборчивым аккуратным письмом с учётом гигиенических требов</w:t>
      </w:r>
      <w:r w:rsidRPr="00D52684">
        <w:rPr>
          <w:rFonts w:ascii="Times New Roman" w:hAnsi="Times New Roman"/>
          <w:sz w:val="24"/>
          <w:szCs w:val="24"/>
          <w:lang w:eastAsia="ru-RU"/>
        </w:rPr>
        <w:t>а</w:t>
      </w:r>
      <w:r w:rsidRPr="00D52684">
        <w:rPr>
          <w:rFonts w:ascii="Times New Roman" w:hAnsi="Times New Roman"/>
          <w:sz w:val="24"/>
          <w:szCs w:val="24"/>
          <w:lang w:eastAsia="ru-RU"/>
        </w:rPr>
        <w:t>ний к этому виду учебной работы. Списывание, письмо под диктовку в соответствии с изученными правилами. Письменное изложение содержания прослушанного и прочита</w:t>
      </w:r>
      <w:r w:rsidRPr="00D52684">
        <w:rPr>
          <w:rFonts w:ascii="Times New Roman" w:hAnsi="Times New Roman"/>
          <w:sz w:val="24"/>
          <w:szCs w:val="24"/>
          <w:lang w:eastAsia="ru-RU"/>
        </w:rPr>
        <w:t>н</w:t>
      </w:r>
      <w:r w:rsidRPr="00D52684">
        <w:rPr>
          <w:rFonts w:ascii="Times New Roman" w:hAnsi="Times New Roman"/>
          <w:sz w:val="24"/>
          <w:szCs w:val="24"/>
          <w:lang w:eastAsia="ru-RU"/>
        </w:rPr>
        <w:t>ного текстов (подробное, выборочное). Создание небольших собственных текстов (соч</w:t>
      </w:r>
      <w:r w:rsidRPr="00D52684">
        <w:rPr>
          <w:rFonts w:ascii="Times New Roman" w:hAnsi="Times New Roman"/>
          <w:sz w:val="24"/>
          <w:szCs w:val="24"/>
          <w:lang w:eastAsia="ru-RU"/>
        </w:rPr>
        <w:t>и</w:t>
      </w:r>
      <w:r w:rsidRPr="00D52684">
        <w:rPr>
          <w:rFonts w:ascii="Times New Roman" w:hAnsi="Times New Roman"/>
          <w:sz w:val="24"/>
          <w:szCs w:val="24"/>
          <w:lang w:eastAsia="ru-RU"/>
        </w:rPr>
        <w:t>нений) по интересной детям тематике (на основе впечатлений, литературных произвед</w:t>
      </w:r>
      <w:r w:rsidRPr="00D52684">
        <w:rPr>
          <w:rFonts w:ascii="Times New Roman" w:hAnsi="Times New Roman"/>
          <w:sz w:val="24"/>
          <w:szCs w:val="24"/>
          <w:lang w:eastAsia="ru-RU"/>
        </w:rPr>
        <w:t>е</w:t>
      </w:r>
      <w:r w:rsidRPr="00D52684">
        <w:rPr>
          <w:rFonts w:ascii="Times New Roman" w:hAnsi="Times New Roman"/>
          <w:sz w:val="24"/>
          <w:szCs w:val="24"/>
          <w:lang w:eastAsia="ru-RU"/>
        </w:rPr>
        <w:t>ний, сюжетных картин, серий картин, репродукций картин художников</w:t>
      </w:r>
      <w:r w:rsidRPr="00D52684">
        <w:rPr>
          <w:rFonts w:ascii="Times New Roman" w:hAnsi="Times New Roman"/>
          <w:b/>
          <w:i/>
          <w:sz w:val="24"/>
          <w:szCs w:val="24"/>
          <w:lang w:eastAsia="ru-RU"/>
        </w:rPr>
        <w:t>,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 просмотра фра</w:t>
      </w:r>
      <w:r w:rsidRPr="00D52684">
        <w:rPr>
          <w:rFonts w:ascii="Times New Roman" w:hAnsi="Times New Roman"/>
          <w:sz w:val="24"/>
          <w:szCs w:val="24"/>
          <w:lang w:eastAsia="ru-RU"/>
        </w:rPr>
        <w:t>г</w:t>
      </w:r>
      <w:r w:rsidRPr="00D52684">
        <w:rPr>
          <w:rFonts w:ascii="Times New Roman" w:hAnsi="Times New Roman"/>
          <w:sz w:val="24"/>
          <w:szCs w:val="24"/>
          <w:lang w:eastAsia="ru-RU"/>
        </w:rPr>
        <w:t>мента видеозаписи и т. п.).</w:t>
      </w:r>
    </w:p>
    <w:p w:rsidR="00FD5B9B" w:rsidRPr="00D52684" w:rsidRDefault="00FD5B9B" w:rsidP="00A22BB0">
      <w:pPr>
        <w:spacing w:after="0" w:line="240" w:lineRule="auto"/>
        <w:contextualSpacing/>
        <w:jc w:val="center"/>
        <w:textAlignment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sz w:val="24"/>
          <w:szCs w:val="24"/>
          <w:lang w:eastAsia="ru-RU"/>
        </w:rPr>
        <w:t>Обучение грамоте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sz w:val="24"/>
          <w:szCs w:val="24"/>
          <w:lang w:eastAsia="ru-RU"/>
        </w:rPr>
        <w:t>Фонетика.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 Звуки речи. Осознание единства звукового состава слова и его значения. Уст</w:t>
      </w:r>
      <w:r w:rsidRPr="00D52684">
        <w:rPr>
          <w:rFonts w:ascii="Times New Roman" w:hAnsi="Times New Roman"/>
          <w:sz w:val="24"/>
          <w:szCs w:val="24"/>
          <w:lang w:eastAsia="ru-RU"/>
        </w:rPr>
        <w:t>а</w:t>
      </w:r>
      <w:r w:rsidRPr="00D52684">
        <w:rPr>
          <w:rFonts w:ascii="Times New Roman" w:hAnsi="Times New Roman"/>
          <w:sz w:val="24"/>
          <w:szCs w:val="24"/>
          <w:lang w:eastAsia="ru-RU"/>
        </w:rPr>
        <w:t>новление числа и последовательности звуков в слове. Сопоставление слов, различающи</w:t>
      </w:r>
      <w:r w:rsidRPr="00D52684">
        <w:rPr>
          <w:rFonts w:ascii="Times New Roman" w:hAnsi="Times New Roman"/>
          <w:sz w:val="24"/>
          <w:szCs w:val="24"/>
          <w:lang w:eastAsia="ru-RU"/>
        </w:rPr>
        <w:t>х</w:t>
      </w:r>
      <w:r w:rsidRPr="00D52684">
        <w:rPr>
          <w:rFonts w:ascii="Times New Roman" w:hAnsi="Times New Roman"/>
          <w:sz w:val="24"/>
          <w:szCs w:val="24"/>
          <w:lang w:eastAsia="ru-RU"/>
        </w:rPr>
        <w:t>ся одним или несколькими звуками. Составление звуковых моделей слов. Сравнение м</w:t>
      </w:r>
      <w:r w:rsidRPr="00D52684">
        <w:rPr>
          <w:rFonts w:ascii="Times New Roman" w:hAnsi="Times New Roman"/>
          <w:sz w:val="24"/>
          <w:szCs w:val="24"/>
          <w:lang w:eastAsia="ru-RU"/>
        </w:rPr>
        <w:t>о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делей различных слов. Подбор слов к определённой модели. 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Различение гласных и согласных звуков, гласных ударных и безударных, согласных твё</w:t>
      </w:r>
      <w:r w:rsidRPr="00D52684">
        <w:rPr>
          <w:rFonts w:ascii="Times New Roman" w:hAnsi="Times New Roman"/>
          <w:sz w:val="24"/>
          <w:szCs w:val="24"/>
          <w:lang w:eastAsia="ru-RU"/>
        </w:rPr>
        <w:t>р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дых и мягких, звонких и глухих. 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Слог как минимальная произносительная единица. Деление слов на слоги. Определение места ударения. Смыслоразличительная роль ударения.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sz w:val="24"/>
          <w:szCs w:val="24"/>
          <w:lang w:eastAsia="ru-RU"/>
        </w:rPr>
        <w:t>Графика.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 Различение звука и буквы: буква как знак звука. Овладение позиционным сп</w:t>
      </w:r>
      <w:r w:rsidRPr="00D52684">
        <w:rPr>
          <w:rFonts w:ascii="Times New Roman" w:hAnsi="Times New Roman"/>
          <w:sz w:val="24"/>
          <w:szCs w:val="24"/>
          <w:lang w:eastAsia="ru-RU"/>
        </w:rPr>
        <w:t>о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собом обозначения звуков буквами. Буквы гласных как показатель твёрдости-мягкости согласных звуков. Функция букв </w:t>
      </w:r>
      <w:r w:rsidRPr="00D52684">
        <w:rPr>
          <w:rFonts w:ascii="Times New Roman" w:hAnsi="Times New Roman"/>
          <w:b/>
          <w:sz w:val="24"/>
          <w:szCs w:val="24"/>
          <w:lang w:eastAsia="ru-RU"/>
        </w:rPr>
        <w:t>е, ё, ю, я</w:t>
      </w:r>
      <w:r w:rsidRPr="00D52684">
        <w:rPr>
          <w:rFonts w:ascii="Times New Roman" w:hAnsi="Times New Roman"/>
          <w:sz w:val="24"/>
          <w:szCs w:val="24"/>
          <w:lang w:eastAsia="ru-RU"/>
        </w:rPr>
        <w:t>. Мягкий знак как показатель мягкости предш</w:t>
      </w:r>
      <w:r w:rsidRPr="00D52684">
        <w:rPr>
          <w:rFonts w:ascii="Times New Roman" w:hAnsi="Times New Roman"/>
          <w:sz w:val="24"/>
          <w:szCs w:val="24"/>
          <w:lang w:eastAsia="ru-RU"/>
        </w:rPr>
        <w:t>е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ствующего согласного звука. 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 xml:space="preserve">Знакомство с русским алфавитом как последовательностью букв. 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sz w:val="24"/>
          <w:szCs w:val="24"/>
          <w:lang w:eastAsia="ru-RU"/>
        </w:rPr>
        <w:t>Чтение.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 Формирование навыка слогового чтения (ориентация на букву, обозначающую гласный звук). Плавное слоговое чтение и чтение целыми словами со скоростью, соотве</w:t>
      </w:r>
      <w:r w:rsidRPr="00D52684">
        <w:rPr>
          <w:rFonts w:ascii="Times New Roman" w:hAnsi="Times New Roman"/>
          <w:sz w:val="24"/>
          <w:szCs w:val="24"/>
          <w:lang w:eastAsia="ru-RU"/>
        </w:rPr>
        <w:t>т</w:t>
      </w:r>
      <w:r w:rsidRPr="00D52684">
        <w:rPr>
          <w:rFonts w:ascii="Times New Roman" w:hAnsi="Times New Roman"/>
          <w:sz w:val="24"/>
          <w:szCs w:val="24"/>
          <w:lang w:eastAsia="ru-RU"/>
        </w:rPr>
        <w:t>ствующей индивидуальному темпу ребёнка. Осознанное чтение слов, словосочетаний, предложений и коротких текстов. Чтение с интонациями и паузами в соответствии со зн</w:t>
      </w:r>
      <w:r w:rsidRPr="00D52684">
        <w:rPr>
          <w:rFonts w:ascii="Times New Roman" w:hAnsi="Times New Roman"/>
          <w:sz w:val="24"/>
          <w:szCs w:val="24"/>
          <w:lang w:eastAsia="ru-RU"/>
        </w:rPr>
        <w:t>а</w:t>
      </w:r>
      <w:r w:rsidRPr="00D52684">
        <w:rPr>
          <w:rFonts w:ascii="Times New Roman" w:hAnsi="Times New Roman"/>
          <w:sz w:val="24"/>
          <w:szCs w:val="24"/>
          <w:lang w:eastAsia="ru-RU"/>
        </w:rPr>
        <w:t>ками препинания. Развитие осознанности и выразительности чтения на материале н</w:t>
      </w:r>
      <w:r w:rsidRPr="00D52684">
        <w:rPr>
          <w:rFonts w:ascii="Times New Roman" w:hAnsi="Times New Roman"/>
          <w:sz w:val="24"/>
          <w:szCs w:val="24"/>
          <w:lang w:eastAsia="ru-RU"/>
        </w:rPr>
        <w:t>е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больших текстов и стихотворений. 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Знакомство с орфоэпическим чтением (при переходе к чтению целыми словами). Орф</w:t>
      </w:r>
      <w:r w:rsidRPr="00D52684">
        <w:rPr>
          <w:rFonts w:ascii="Times New Roman" w:hAnsi="Times New Roman"/>
          <w:sz w:val="24"/>
          <w:szCs w:val="24"/>
          <w:lang w:eastAsia="ru-RU"/>
        </w:rPr>
        <w:t>о</w:t>
      </w:r>
      <w:r w:rsidRPr="00D52684">
        <w:rPr>
          <w:rFonts w:ascii="Times New Roman" w:hAnsi="Times New Roman"/>
          <w:sz w:val="24"/>
          <w:szCs w:val="24"/>
          <w:lang w:eastAsia="ru-RU"/>
        </w:rPr>
        <w:t>графическое чтение (проговаривание) как средство самоконтроля при письме под дикто</w:t>
      </w:r>
      <w:r w:rsidRPr="00D52684">
        <w:rPr>
          <w:rFonts w:ascii="Times New Roman" w:hAnsi="Times New Roman"/>
          <w:sz w:val="24"/>
          <w:szCs w:val="24"/>
          <w:lang w:eastAsia="ru-RU"/>
        </w:rPr>
        <w:t>в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ку и при списывании. 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sz w:val="24"/>
          <w:szCs w:val="24"/>
          <w:lang w:eastAsia="ru-RU"/>
        </w:rPr>
        <w:t>Письмо.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 Усвоение гигиенических требований при письме. Развитие мелкой моторики пальцев и свободы движения руки. Развитие умения ориентироваться на пространстве листа в тетради и на пространстве классной доски. Овладение на</w:t>
      </w:r>
      <w:r>
        <w:rPr>
          <w:rFonts w:ascii="Times New Roman" w:hAnsi="Times New Roman"/>
          <w:sz w:val="24"/>
          <w:szCs w:val="24"/>
          <w:lang w:eastAsia="ru-RU"/>
        </w:rPr>
        <w:t>чертанием письменных прописных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 и строчных букв. Письмо букв, буквосочетаний, слогов, слов, предложений с соблюдением гигиенических норм. Овладение разборчивым, аккуратным письмом. Пис</w:t>
      </w:r>
      <w:r w:rsidRPr="00D52684">
        <w:rPr>
          <w:rFonts w:ascii="Times New Roman" w:hAnsi="Times New Roman"/>
          <w:sz w:val="24"/>
          <w:szCs w:val="24"/>
          <w:lang w:eastAsia="ru-RU"/>
        </w:rPr>
        <w:t>ь</w:t>
      </w:r>
      <w:r w:rsidRPr="00D52684">
        <w:rPr>
          <w:rFonts w:ascii="Times New Roman" w:hAnsi="Times New Roman"/>
          <w:sz w:val="24"/>
          <w:szCs w:val="24"/>
          <w:lang w:eastAsia="ru-RU"/>
        </w:rPr>
        <w:t>мо под диктовку слов и предложений, написание которых не расходится с их произнош</w:t>
      </w:r>
      <w:r w:rsidRPr="00D52684">
        <w:rPr>
          <w:rFonts w:ascii="Times New Roman" w:hAnsi="Times New Roman"/>
          <w:sz w:val="24"/>
          <w:szCs w:val="24"/>
          <w:lang w:eastAsia="ru-RU"/>
        </w:rPr>
        <w:t>е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нием. Усвоение приёмов и последовательности правильного списывания текста. 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Понимание функции небуквен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 графич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 средств: пробела между словами, знака переноса. 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sz w:val="24"/>
          <w:szCs w:val="24"/>
          <w:lang w:eastAsia="ru-RU"/>
        </w:rPr>
        <w:t>Слово и предложение.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 Восприятие слова как объекта изучения, материала для анализа. Наблюдение над значением слова. 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Различение слова и предложения. Работа с предложением: выделение слов, изменение их порядка. Интонация в предложении. Моделирование предложения в соответствии с з</w:t>
      </w:r>
      <w:r w:rsidRPr="00D52684">
        <w:rPr>
          <w:rFonts w:ascii="Times New Roman" w:hAnsi="Times New Roman"/>
          <w:sz w:val="24"/>
          <w:szCs w:val="24"/>
          <w:lang w:eastAsia="ru-RU"/>
        </w:rPr>
        <w:t>а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данной интонацией. 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sz w:val="24"/>
          <w:szCs w:val="24"/>
          <w:lang w:eastAsia="ru-RU"/>
        </w:rPr>
        <w:t>Орфография.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 Знакомство с правилами правописания и их применение: 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 xml:space="preserve">• раздельное написание слов; 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 xml:space="preserve">• обозначение гласных после шипящих (ча—ща, чу—щу, жи—ши); 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 xml:space="preserve">• прописная (заглавная) буква в начале предложения, в именах собственных; 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 xml:space="preserve">• перенос слов по слогам без стечения согласных; 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 xml:space="preserve">• знаки препинания в конце предложения. </w:t>
      </w:r>
    </w:p>
    <w:p w:rsidR="00FD5B9B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sz w:val="24"/>
          <w:szCs w:val="24"/>
          <w:lang w:eastAsia="ru-RU"/>
        </w:rPr>
        <w:t>Развитие речи.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 Понимание прочитанного текста при самостоятельном чтении вслух и при его прослушивании. Составление небольших рассказов повествовательного характера по серии сюжетных картинок, материалам собственных игр, занятий, наблюдений, на о</w:t>
      </w:r>
      <w:r w:rsidRPr="00D52684">
        <w:rPr>
          <w:rFonts w:ascii="Times New Roman" w:hAnsi="Times New Roman"/>
          <w:sz w:val="24"/>
          <w:szCs w:val="24"/>
          <w:lang w:eastAsia="ru-RU"/>
        </w:rPr>
        <w:t>с</w:t>
      </w:r>
      <w:r w:rsidRPr="00D52684">
        <w:rPr>
          <w:rFonts w:ascii="Times New Roman" w:hAnsi="Times New Roman"/>
          <w:sz w:val="24"/>
          <w:szCs w:val="24"/>
          <w:lang w:eastAsia="ru-RU"/>
        </w:rPr>
        <w:t>нове опорных слов.</w:t>
      </w:r>
    </w:p>
    <w:p w:rsidR="00FD5B9B" w:rsidRPr="00D52684" w:rsidRDefault="00FD5B9B" w:rsidP="00A22BB0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sz w:val="24"/>
          <w:szCs w:val="24"/>
          <w:lang w:eastAsia="ru-RU"/>
        </w:rPr>
        <w:t>1 КЛАСС (99 ч</w:t>
      </w:r>
      <w:r>
        <w:rPr>
          <w:rFonts w:ascii="Times New Roman" w:hAnsi="Times New Roman"/>
          <w:b/>
          <w:sz w:val="24"/>
          <w:szCs w:val="24"/>
          <w:lang w:eastAsia="ru-RU"/>
        </w:rPr>
        <w:t>асов</w:t>
      </w:r>
      <w:r w:rsidRPr="00D52684">
        <w:rPr>
          <w:rFonts w:ascii="Times New Roman" w:hAnsi="Times New Roman"/>
          <w:b/>
          <w:sz w:val="24"/>
          <w:szCs w:val="24"/>
          <w:lang w:eastAsia="ru-RU"/>
        </w:rPr>
        <w:t>)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sz w:val="24"/>
          <w:szCs w:val="24"/>
          <w:lang w:eastAsia="ru-RU"/>
        </w:rPr>
        <w:t>Пропись 1 (11 ч)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. </w:t>
      </w:r>
      <w:r w:rsidRPr="00D52684">
        <w:rPr>
          <w:rFonts w:ascii="Times New Roman" w:hAnsi="Times New Roman"/>
          <w:sz w:val="24"/>
          <w:szCs w:val="24"/>
          <w:lang w:eastAsia="ru-RU"/>
        </w:rPr>
        <w:t>«Прописи» — первая учебная тетрадь. Рабочая строка. Верхняя и ни</w:t>
      </w:r>
      <w:r w:rsidRPr="00D52684">
        <w:rPr>
          <w:rFonts w:ascii="Times New Roman" w:hAnsi="Times New Roman"/>
          <w:sz w:val="24"/>
          <w:szCs w:val="24"/>
          <w:lang w:eastAsia="ru-RU"/>
        </w:rPr>
        <w:t>ж</w:t>
      </w:r>
      <w:r w:rsidRPr="00D52684">
        <w:rPr>
          <w:rFonts w:ascii="Times New Roman" w:hAnsi="Times New Roman"/>
          <w:sz w:val="24"/>
          <w:szCs w:val="24"/>
          <w:lang w:eastAsia="ru-RU"/>
        </w:rPr>
        <w:t>няя линии рабочей строки. Обведение рисунков по контуру. Письмо овалов и полуовалов. Рисование полуовалов и кругов. Письмо длинных прямых наклонных линий. Письмо н</w:t>
      </w:r>
      <w:r w:rsidRPr="00D52684">
        <w:rPr>
          <w:rFonts w:ascii="Times New Roman" w:hAnsi="Times New Roman"/>
          <w:sz w:val="24"/>
          <w:szCs w:val="24"/>
          <w:lang w:eastAsia="ru-RU"/>
        </w:rPr>
        <w:t>а</w:t>
      </w:r>
      <w:r w:rsidRPr="00D52684">
        <w:rPr>
          <w:rFonts w:ascii="Times New Roman" w:hAnsi="Times New Roman"/>
          <w:sz w:val="24"/>
          <w:szCs w:val="24"/>
          <w:lang w:eastAsia="ru-RU"/>
        </w:rPr>
        <w:t>клонных линий с закруглением внизу. Письмо элементов букв. Письмо больших и м</w:t>
      </w:r>
      <w:r w:rsidRPr="00D52684">
        <w:rPr>
          <w:rFonts w:ascii="Times New Roman" w:hAnsi="Times New Roman"/>
          <w:sz w:val="24"/>
          <w:szCs w:val="24"/>
          <w:lang w:eastAsia="ru-RU"/>
        </w:rPr>
        <w:t>а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леньких овалов, коротких наклонных линий. Письмо коротких и длинных линий. Письмо наклонных линий с петлей вверху и внизу. Письмо наклонных линий с петлей вверху и внизу, овалов и полуовалов. 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sz w:val="24"/>
          <w:szCs w:val="24"/>
          <w:lang w:eastAsia="ru-RU"/>
        </w:rPr>
        <w:t>Пропись 2 (29 ч)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. 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Буква А, а. Буква О, о. Буква И, и. Буква ы. Повторение изученных букв. </w:t>
      </w:r>
      <w:r w:rsidRPr="00D52684">
        <w:rPr>
          <w:rFonts w:ascii="Times New Roman" w:hAnsi="Times New Roman"/>
          <w:sz w:val="24"/>
          <w:szCs w:val="24"/>
          <w:lang w:eastAsia="ru-RU"/>
        </w:rPr>
        <w:tab/>
        <w:t>Буква У, у. Буква Н, н. Повторение изученных букв. Буква С,  с. Буква К,  к. Повт</w:t>
      </w:r>
      <w:r w:rsidRPr="00D52684">
        <w:rPr>
          <w:rFonts w:ascii="Times New Roman" w:hAnsi="Times New Roman"/>
          <w:sz w:val="24"/>
          <w:szCs w:val="24"/>
          <w:lang w:eastAsia="ru-RU"/>
        </w:rPr>
        <w:t>о</w:t>
      </w:r>
      <w:r w:rsidRPr="00D52684">
        <w:rPr>
          <w:rFonts w:ascii="Times New Roman" w:hAnsi="Times New Roman"/>
          <w:sz w:val="24"/>
          <w:szCs w:val="24"/>
          <w:lang w:eastAsia="ru-RU"/>
        </w:rPr>
        <w:t>рение изученных букв. Письмо слов и предложений с изученными буквами. Буква Т, т. Буква Л, л. Повторение изученных букв. Письмо слов и предложений с изученными бу</w:t>
      </w:r>
      <w:r w:rsidRPr="00D52684">
        <w:rPr>
          <w:rFonts w:ascii="Times New Roman" w:hAnsi="Times New Roman"/>
          <w:sz w:val="24"/>
          <w:szCs w:val="24"/>
          <w:lang w:eastAsia="ru-RU"/>
        </w:rPr>
        <w:t>к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вами. Буква Р, р. Буква В,  в. Буква Е, е. 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sz w:val="24"/>
          <w:szCs w:val="24"/>
          <w:lang w:eastAsia="ru-RU"/>
        </w:rPr>
        <w:t>Пропись 3 (13 ч)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. </w:t>
      </w:r>
      <w:r w:rsidRPr="00D52684">
        <w:rPr>
          <w:rFonts w:ascii="Times New Roman" w:hAnsi="Times New Roman"/>
          <w:sz w:val="24"/>
          <w:szCs w:val="24"/>
          <w:lang w:eastAsia="ru-RU"/>
        </w:rPr>
        <w:t>Буква П, п. Повторение изученных букв. Письмо слов и предложений с изученными буквами. Буква М, м. Буква З, з. Буква Б,  б. Письмо слов и предложений с изученными буквами. Списывание текстов. Буква Д, д. Буква Д, д. Списывание текстов. Буква Я, я. Письмо слов и предложений с изученными буквами. Буква Г, г. Строчная бу</w:t>
      </w:r>
      <w:r w:rsidRPr="00D52684">
        <w:rPr>
          <w:rFonts w:ascii="Times New Roman" w:hAnsi="Times New Roman"/>
          <w:sz w:val="24"/>
          <w:szCs w:val="24"/>
          <w:lang w:eastAsia="ru-RU"/>
        </w:rPr>
        <w:t>к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ва ч. Правописание сочетаний ча, чу. Сочетания ча, чу. Заглавная буква Ч. Буква ь. Буква ь. Письмо слов и предложений с ь. 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sz w:val="24"/>
          <w:szCs w:val="24"/>
          <w:lang w:eastAsia="ru-RU"/>
        </w:rPr>
        <w:t>Пропись 4 (13 ч)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. </w:t>
      </w:r>
      <w:r w:rsidRPr="00D52684">
        <w:rPr>
          <w:rFonts w:ascii="Times New Roman" w:hAnsi="Times New Roman"/>
          <w:sz w:val="24"/>
          <w:szCs w:val="24"/>
          <w:lang w:eastAsia="ru-RU"/>
        </w:rPr>
        <w:t>Буква Ш,  ш. Сочетание ши. Строчная буква ж. Повторение изученных букв. Письмо слов и предложений с изученными буквами. Заглавная буква Ж. Сочетания жи — ши. Строчная буква ё. Закрепление правописания сочетаний ча, чу, жи — ши, з</w:t>
      </w:r>
      <w:r w:rsidRPr="00D52684">
        <w:rPr>
          <w:rFonts w:ascii="Times New Roman" w:hAnsi="Times New Roman"/>
          <w:sz w:val="24"/>
          <w:szCs w:val="24"/>
          <w:lang w:eastAsia="ru-RU"/>
        </w:rPr>
        <w:t>а</w:t>
      </w:r>
      <w:r w:rsidRPr="00D52684">
        <w:rPr>
          <w:rFonts w:ascii="Times New Roman" w:hAnsi="Times New Roman"/>
          <w:sz w:val="24"/>
          <w:szCs w:val="24"/>
          <w:lang w:eastAsia="ru-RU"/>
        </w:rPr>
        <w:t>главных букв в начале предложения и в именах собственных. Заглавная буква Ё. Буква Й, й. Буква Х, х. Буква Ю,  ю. Строчная буква ц. Заглавная буква Ц. Буква Э, э. Строчная б</w:t>
      </w:r>
      <w:r w:rsidRPr="00D52684">
        <w:rPr>
          <w:rFonts w:ascii="Times New Roman" w:hAnsi="Times New Roman"/>
          <w:sz w:val="24"/>
          <w:szCs w:val="24"/>
          <w:lang w:eastAsia="ru-RU"/>
        </w:rPr>
        <w:t>у</w:t>
      </w:r>
      <w:r w:rsidRPr="00D52684">
        <w:rPr>
          <w:rFonts w:ascii="Times New Roman" w:hAnsi="Times New Roman"/>
          <w:sz w:val="24"/>
          <w:szCs w:val="24"/>
          <w:lang w:eastAsia="ru-RU"/>
        </w:rPr>
        <w:t>ква щ. Сочетания ча — ща, чу – щу. Заглавная буква Щ. Буква Ф, ф. Буквы ь, ъ.</w:t>
      </w:r>
      <w:r w:rsidRPr="00D52684">
        <w:rPr>
          <w:rFonts w:ascii="Times New Roman" w:hAnsi="Times New Roman"/>
          <w:sz w:val="24"/>
          <w:szCs w:val="24"/>
        </w:rPr>
        <w:t xml:space="preserve"> </w:t>
      </w:r>
      <w:r w:rsidRPr="00D52684">
        <w:rPr>
          <w:rFonts w:ascii="Times New Roman" w:hAnsi="Times New Roman"/>
          <w:sz w:val="24"/>
          <w:szCs w:val="24"/>
          <w:lang w:eastAsia="ru-RU"/>
        </w:rPr>
        <w:t>Письмо слогов, слов и предложений с изученными буквами. Контрольное списывание с граммат</w:t>
      </w:r>
      <w:r w:rsidRPr="00D52684">
        <w:rPr>
          <w:rFonts w:ascii="Times New Roman" w:hAnsi="Times New Roman"/>
          <w:sz w:val="24"/>
          <w:szCs w:val="24"/>
          <w:lang w:eastAsia="ru-RU"/>
        </w:rPr>
        <w:t>и</w:t>
      </w:r>
      <w:r w:rsidRPr="00D52684">
        <w:rPr>
          <w:rFonts w:ascii="Times New Roman" w:hAnsi="Times New Roman"/>
          <w:sz w:val="24"/>
          <w:szCs w:val="24"/>
          <w:lang w:eastAsia="ru-RU"/>
        </w:rPr>
        <w:t>ческим заданием. Подготовка к изучению начального курса русского языка.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sz w:val="24"/>
          <w:szCs w:val="24"/>
          <w:lang w:eastAsia="ru-RU"/>
        </w:rPr>
        <w:t>Наша речь (1 ч)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. </w:t>
      </w:r>
      <w:r w:rsidRPr="00D52684">
        <w:rPr>
          <w:rFonts w:ascii="Times New Roman" w:hAnsi="Times New Roman"/>
          <w:sz w:val="24"/>
          <w:szCs w:val="24"/>
          <w:lang w:eastAsia="ru-RU"/>
        </w:rPr>
        <w:t>Виды речи. Язык и речь. Родной язык.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sz w:val="24"/>
          <w:szCs w:val="24"/>
          <w:lang w:eastAsia="ru-RU"/>
        </w:rPr>
        <w:t>Текст. Предложение, диалог (2 ч)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. </w:t>
      </w:r>
      <w:r w:rsidRPr="00D52684">
        <w:rPr>
          <w:rFonts w:ascii="Times New Roman" w:hAnsi="Times New Roman"/>
          <w:sz w:val="24"/>
          <w:szCs w:val="24"/>
          <w:lang w:eastAsia="ru-RU"/>
        </w:rPr>
        <w:t>Признаки текста. Признаки предложения. Знаки пр</w:t>
      </w:r>
      <w:r w:rsidRPr="00D52684">
        <w:rPr>
          <w:rFonts w:ascii="Times New Roman" w:hAnsi="Times New Roman"/>
          <w:sz w:val="24"/>
          <w:szCs w:val="24"/>
          <w:lang w:eastAsia="ru-RU"/>
        </w:rPr>
        <w:t>е</w:t>
      </w:r>
      <w:r w:rsidRPr="00D52684">
        <w:rPr>
          <w:rFonts w:ascii="Times New Roman" w:hAnsi="Times New Roman"/>
          <w:sz w:val="24"/>
          <w:szCs w:val="24"/>
          <w:lang w:eastAsia="ru-RU"/>
        </w:rPr>
        <w:t>пинания в конце предложений. Диалог.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sz w:val="24"/>
          <w:szCs w:val="24"/>
          <w:lang w:eastAsia="ru-RU"/>
        </w:rPr>
        <w:t>Слова, слова, слова… (1 ч)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. </w:t>
      </w:r>
      <w:r w:rsidRPr="00D52684">
        <w:rPr>
          <w:rFonts w:ascii="Times New Roman" w:hAnsi="Times New Roman"/>
          <w:sz w:val="24"/>
          <w:szCs w:val="24"/>
          <w:lang w:eastAsia="ru-RU"/>
        </w:rPr>
        <w:t>Лексическое значение слова. Слова — названия предметов и явлений, признаков предметов, действий предметов. Однозначные и многозначные слова. «Вежливые» слова. Близкие и противоположные по значению слова.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sz w:val="24"/>
          <w:szCs w:val="24"/>
          <w:lang w:eastAsia="ru-RU"/>
        </w:rPr>
        <w:t>Слово и слог. Ударение (4 ч)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. 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Слово и слог. Деление слов на слоги. Перенос слов. Удар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ние. Ударные и безударные слоги.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sz w:val="24"/>
          <w:szCs w:val="24"/>
          <w:lang w:eastAsia="ru-RU"/>
        </w:rPr>
        <w:t>Звуки и буквы (22)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. </w:t>
      </w:r>
      <w:r w:rsidRPr="00D52684">
        <w:rPr>
          <w:rFonts w:ascii="Times New Roman" w:hAnsi="Times New Roman"/>
          <w:sz w:val="24"/>
          <w:szCs w:val="24"/>
          <w:lang w:eastAsia="ru-RU"/>
        </w:rPr>
        <w:t>Звуки и буквы. Русский алфавит, или Азбука. Гласные звуки. Уда</w:t>
      </w:r>
      <w:r w:rsidRPr="00D52684">
        <w:rPr>
          <w:rFonts w:ascii="Times New Roman" w:hAnsi="Times New Roman"/>
          <w:sz w:val="24"/>
          <w:szCs w:val="24"/>
          <w:lang w:eastAsia="ru-RU"/>
        </w:rPr>
        <w:t>р</w:t>
      </w:r>
      <w:r w:rsidRPr="00D52684">
        <w:rPr>
          <w:rFonts w:ascii="Times New Roman" w:hAnsi="Times New Roman"/>
          <w:sz w:val="24"/>
          <w:szCs w:val="24"/>
          <w:lang w:eastAsia="ru-RU"/>
        </w:rPr>
        <w:t>ные и безударные гласные звуки. Правописание слов с безударными гласными. Согласные звуки. Правописание слов с удвоенными согласными. Буквы и им. Твердые и мягкие с</w:t>
      </w:r>
      <w:r w:rsidRPr="00D52684">
        <w:rPr>
          <w:rFonts w:ascii="Times New Roman" w:hAnsi="Times New Roman"/>
          <w:sz w:val="24"/>
          <w:szCs w:val="24"/>
          <w:lang w:eastAsia="ru-RU"/>
        </w:rPr>
        <w:t>о</w:t>
      </w:r>
      <w:r w:rsidRPr="00D52684">
        <w:rPr>
          <w:rFonts w:ascii="Times New Roman" w:hAnsi="Times New Roman"/>
          <w:sz w:val="24"/>
          <w:szCs w:val="24"/>
          <w:lang w:eastAsia="ru-RU"/>
        </w:rPr>
        <w:t>гласные звуки. Мягкий знак. Глухие и звонкие согласные звуки. Правописание слов с парными по глухости-звонкости согласными. Шипящие согласные звуки. Буквосочетания чк, чн, чт. Буквосочетания жи — ши, ча — ща, чу — щу. Заглавная буква в словах. Ко</w:t>
      </w:r>
      <w:r w:rsidRPr="00D52684">
        <w:rPr>
          <w:rFonts w:ascii="Times New Roman" w:hAnsi="Times New Roman"/>
          <w:sz w:val="24"/>
          <w:szCs w:val="24"/>
          <w:lang w:eastAsia="ru-RU"/>
        </w:rPr>
        <w:t>н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трольная работа. Уроки развития речи. Проектная деятельность. Контрольный диктант с грамматическим заданием по разделу «Звуки и буквы» </w:t>
      </w:r>
    </w:p>
    <w:p w:rsidR="00FD5B9B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sz w:val="24"/>
          <w:szCs w:val="24"/>
          <w:lang w:eastAsia="ru-RU"/>
        </w:rPr>
        <w:t>Повторение (3 ч)</w:t>
      </w:r>
      <w:r>
        <w:rPr>
          <w:rFonts w:ascii="Times New Roman" w:hAnsi="Times New Roman"/>
          <w:b/>
          <w:sz w:val="24"/>
          <w:szCs w:val="24"/>
          <w:lang w:eastAsia="ru-RU"/>
        </w:rPr>
        <w:t>.</w:t>
      </w:r>
    </w:p>
    <w:p w:rsidR="00FD5B9B" w:rsidRPr="00D52684" w:rsidRDefault="00FD5B9B" w:rsidP="00A22BB0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sz w:val="24"/>
          <w:szCs w:val="24"/>
          <w:lang w:eastAsia="ru-RU"/>
        </w:rPr>
        <w:t>Планируемые результаты учебного процесса</w:t>
      </w:r>
    </w:p>
    <w:p w:rsidR="00FD5B9B" w:rsidRPr="00934404" w:rsidRDefault="00FD5B9B" w:rsidP="00A22BB0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934404">
        <w:rPr>
          <w:rFonts w:ascii="Times New Roman" w:hAnsi="Times New Roman"/>
          <w:b/>
          <w:sz w:val="24"/>
          <w:szCs w:val="24"/>
          <w:lang w:eastAsia="ru-RU"/>
        </w:rPr>
        <w:t>Выпускник научится:</w:t>
      </w:r>
    </w:p>
    <w:p w:rsidR="00FD5B9B" w:rsidRPr="00B46AB9" w:rsidRDefault="00FD5B9B" w:rsidP="007146F3">
      <w:pPr>
        <w:pStyle w:val="a1"/>
        <w:numPr>
          <w:ilvl w:val="0"/>
          <w:numId w:val="26"/>
        </w:numPr>
        <w:tabs>
          <w:tab w:val="clear" w:pos="720"/>
          <w:tab w:val="num" w:pos="180"/>
          <w:tab w:val="left" w:pos="360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B46AB9">
        <w:rPr>
          <w:rFonts w:ascii="Times New Roman" w:hAnsi="Times New Roman"/>
          <w:color w:val="auto"/>
          <w:sz w:val="24"/>
          <w:szCs w:val="24"/>
        </w:rPr>
        <w:t>различать звуки и буквы;</w:t>
      </w:r>
    </w:p>
    <w:p w:rsidR="00FD5B9B" w:rsidRPr="00B46AB9" w:rsidRDefault="00FD5B9B" w:rsidP="007146F3">
      <w:pPr>
        <w:pStyle w:val="a1"/>
        <w:numPr>
          <w:ilvl w:val="0"/>
          <w:numId w:val="26"/>
        </w:numPr>
        <w:tabs>
          <w:tab w:val="clear" w:pos="720"/>
          <w:tab w:val="num" w:pos="180"/>
          <w:tab w:val="left" w:pos="360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B46AB9">
        <w:rPr>
          <w:rFonts w:ascii="Times New Roman" w:hAnsi="Times New Roman"/>
          <w:color w:val="auto"/>
          <w:sz w:val="24"/>
          <w:szCs w:val="24"/>
        </w:rPr>
        <w:t>характеризовать звуки русского языка: гласные ударные/</w:t>
      </w:r>
      <w:r w:rsidRPr="00B46AB9">
        <w:rPr>
          <w:rFonts w:ascii="Times New Roman" w:hAnsi="Times New Roman"/>
          <w:color w:val="auto"/>
          <w:spacing w:val="2"/>
          <w:sz w:val="24"/>
          <w:szCs w:val="24"/>
        </w:rPr>
        <w:t>безударные; согласные твё</w:t>
      </w:r>
      <w:r w:rsidRPr="00B46AB9">
        <w:rPr>
          <w:rFonts w:ascii="Times New Roman" w:hAnsi="Times New Roman"/>
          <w:color w:val="auto"/>
          <w:spacing w:val="2"/>
          <w:sz w:val="24"/>
          <w:szCs w:val="24"/>
        </w:rPr>
        <w:t>р</w:t>
      </w:r>
      <w:r w:rsidRPr="00B46AB9">
        <w:rPr>
          <w:rFonts w:ascii="Times New Roman" w:hAnsi="Times New Roman"/>
          <w:color w:val="auto"/>
          <w:spacing w:val="2"/>
          <w:sz w:val="24"/>
          <w:szCs w:val="24"/>
        </w:rPr>
        <w:t xml:space="preserve">дые/мягкие, парные/непарные </w:t>
      </w:r>
      <w:r w:rsidRPr="00B46AB9">
        <w:rPr>
          <w:rFonts w:ascii="Times New Roman" w:hAnsi="Times New Roman"/>
          <w:color w:val="auto"/>
          <w:sz w:val="24"/>
          <w:szCs w:val="24"/>
        </w:rPr>
        <w:t>твёрдые и мягкие; согласные звонкие/глухие, па</w:t>
      </w:r>
      <w:r w:rsidRPr="00B46AB9">
        <w:rPr>
          <w:rFonts w:ascii="Times New Roman" w:hAnsi="Times New Roman"/>
          <w:color w:val="auto"/>
          <w:sz w:val="24"/>
          <w:szCs w:val="24"/>
        </w:rPr>
        <w:t>р</w:t>
      </w:r>
      <w:r w:rsidRPr="00B46AB9">
        <w:rPr>
          <w:rFonts w:ascii="Times New Roman" w:hAnsi="Times New Roman"/>
          <w:color w:val="auto"/>
          <w:sz w:val="24"/>
          <w:szCs w:val="24"/>
        </w:rPr>
        <w:t>ные/непарные звонкие и глухие;</w:t>
      </w:r>
    </w:p>
    <w:p w:rsidR="00FD5B9B" w:rsidRPr="00B46AB9" w:rsidRDefault="00FD5B9B" w:rsidP="007146F3">
      <w:pPr>
        <w:pStyle w:val="a1"/>
        <w:numPr>
          <w:ilvl w:val="0"/>
          <w:numId w:val="26"/>
        </w:numPr>
        <w:tabs>
          <w:tab w:val="clear" w:pos="720"/>
          <w:tab w:val="num" w:pos="180"/>
          <w:tab w:val="left" w:pos="360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B46AB9">
        <w:rPr>
          <w:rFonts w:ascii="Times New Roman" w:hAnsi="Times New Roman"/>
          <w:sz w:val="24"/>
          <w:szCs w:val="24"/>
        </w:rPr>
        <w:t>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</w:t>
      </w:r>
      <w:r w:rsidRPr="00B46AB9">
        <w:rPr>
          <w:rFonts w:ascii="Times New Roman" w:hAnsi="Times New Roman"/>
          <w:sz w:val="24"/>
          <w:szCs w:val="24"/>
        </w:rPr>
        <w:t>а</w:t>
      </w:r>
      <w:r w:rsidRPr="00B46AB9">
        <w:rPr>
          <w:rFonts w:ascii="Times New Roman" w:hAnsi="Times New Roman"/>
          <w:sz w:val="24"/>
          <w:szCs w:val="24"/>
        </w:rPr>
        <w:t>вочниках</w:t>
      </w:r>
      <w:r w:rsidRPr="00B46AB9">
        <w:rPr>
          <w:rFonts w:ascii="Times New Roman" w:hAnsi="Times New Roman"/>
          <w:color w:val="auto"/>
          <w:sz w:val="24"/>
          <w:szCs w:val="24"/>
        </w:rPr>
        <w:t>.</w:t>
      </w:r>
    </w:p>
    <w:p w:rsidR="00FD5B9B" w:rsidRPr="00B46AB9" w:rsidRDefault="00FD5B9B" w:rsidP="007146F3">
      <w:pPr>
        <w:pStyle w:val="21"/>
        <w:numPr>
          <w:ilvl w:val="0"/>
          <w:numId w:val="26"/>
        </w:numPr>
        <w:tabs>
          <w:tab w:val="clear" w:pos="720"/>
          <w:tab w:val="num" w:pos="180"/>
          <w:tab w:val="left" w:pos="360"/>
        </w:tabs>
        <w:spacing w:line="240" w:lineRule="auto"/>
        <w:ind w:left="0" w:firstLine="0"/>
        <w:rPr>
          <w:sz w:val="24"/>
        </w:rPr>
      </w:pPr>
      <w:r w:rsidRPr="00B46AB9">
        <w:rPr>
          <w:sz w:val="24"/>
        </w:rPr>
        <w:t>выявлять слова, значение которых требует уточнения;</w:t>
      </w:r>
    </w:p>
    <w:p w:rsidR="00FD5B9B" w:rsidRPr="00B46AB9" w:rsidRDefault="00FD5B9B" w:rsidP="007146F3">
      <w:pPr>
        <w:pStyle w:val="21"/>
        <w:numPr>
          <w:ilvl w:val="0"/>
          <w:numId w:val="26"/>
        </w:numPr>
        <w:tabs>
          <w:tab w:val="clear" w:pos="720"/>
          <w:tab w:val="num" w:pos="180"/>
          <w:tab w:val="left" w:pos="360"/>
        </w:tabs>
        <w:spacing w:line="240" w:lineRule="auto"/>
        <w:ind w:left="0" w:firstLine="0"/>
        <w:rPr>
          <w:sz w:val="24"/>
        </w:rPr>
      </w:pPr>
      <w:r w:rsidRPr="00B46AB9">
        <w:rPr>
          <w:sz w:val="24"/>
        </w:rPr>
        <w:t>определять значение слова по тексту или уточнять с помощью толкового словаря</w:t>
      </w:r>
    </w:p>
    <w:p w:rsidR="00FD5B9B" w:rsidRPr="00B46AB9" w:rsidRDefault="00FD5B9B" w:rsidP="007146F3">
      <w:pPr>
        <w:pStyle w:val="21"/>
        <w:numPr>
          <w:ilvl w:val="0"/>
          <w:numId w:val="26"/>
        </w:numPr>
        <w:tabs>
          <w:tab w:val="clear" w:pos="720"/>
          <w:tab w:val="num" w:pos="180"/>
          <w:tab w:val="left" w:pos="360"/>
        </w:tabs>
        <w:spacing w:line="240" w:lineRule="auto"/>
        <w:ind w:left="0" w:firstLine="0"/>
        <w:rPr>
          <w:sz w:val="24"/>
        </w:rPr>
      </w:pPr>
      <w:r w:rsidRPr="00B46AB9">
        <w:rPr>
          <w:sz w:val="24"/>
        </w:rPr>
        <w:t>различать предложение, словосочетание, слово;</w:t>
      </w:r>
    </w:p>
    <w:p w:rsidR="00FD5B9B" w:rsidRPr="00B46AB9" w:rsidRDefault="00FD5B9B" w:rsidP="007146F3">
      <w:pPr>
        <w:pStyle w:val="21"/>
        <w:numPr>
          <w:ilvl w:val="0"/>
          <w:numId w:val="26"/>
        </w:numPr>
        <w:tabs>
          <w:tab w:val="clear" w:pos="720"/>
          <w:tab w:val="num" w:pos="180"/>
          <w:tab w:val="left" w:pos="360"/>
        </w:tabs>
        <w:spacing w:line="240" w:lineRule="auto"/>
        <w:ind w:left="0" w:firstLine="0"/>
        <w:rPr>
          <w:sz w:val="24"/>
        </w:rPr>
      </w:pPr>
      <w:r w:rsidRPr="00B46AB9">
        <w:rPr>
          <w:spacing w:val="2"/>
          <w:sz w:val="24"/>
        </w:rPr>
        <w:t xml:space="preserve">устанавливать при помощи смысловых вопросов связь </w:t>
      </w:r>
      <w:r w:rsidRPr="00B46AB9">
        <w:rPr>
          <w:sz w:val="24"/>
        </w:rPr>
        <w:t>между словами в словосочет</w:t>
      </w:r>
      <w:r w:rsidRPr="00B46AB9">
        <w:rPr>
          <w:sz w:val="24"/>
        </w:rPr>
        <w:t>а</w:t>
      </w:r>
      <w:r w:rsidRPr="00B46AB9">
        <w:rPr>
          <w:sz w:val="24"/>
        </w:rPr>
        <w:t>нии и предложении;</w:t>
      </w:r>
    </w:p>
    <w:p w:rsidR="00FD5B9B" w:rsidRPr="00B46AB9" w:rsidRDefault="00FD5B9B" w:rsidP="007146F3">
      <w:pPr>
        <w:pStyle w:val="21"/>
        <w:numPr>
          <w:ilvl w:val="0"/>
          <w:numId w:val="26"/>
        </w:numPr>
        <w:tabs>
          <w:tab w:val="clear" w:pos="720"/>
          <w:tab w:val="num" w:pos="180"/>
          <w:tab w:val="left" w:pos="360"/>
        </w:tabs>
        <w:spacing w:line="240" w:lineRule="auto"/>
        <w:ind w:left="0" w:firstLine="0"/>
        <w:rPr>
          <w:sz w:val="24"/>
        </w:rPr>
      </w:pPr>
      <w:r w:rsidRPr="00B46AB9">
        <w:rPr>
          <w:sz w:val="24"/>
        </w:rPr>
        <w:t>определять восклицательную/невосклицательную интонацию предложения;</w:t>
      </w:r>
    </w:p>
    <w:p w:rsidR="00FD5B9B" w:rsidRPr="00B46AB9" w:rsidRDefault="00FD5B9B" w:rsidP="007146F3">
      <w:pPr>
        <w:pStyle w:val="21"/>
        <w:numPr>
          <w:ilvl w:val="0"/>
          <w:numId w:val="26"/>
        </w:numPr>
        <w:tabs>
          <w:tab w:val="clear" w:pos="720"/>
          <w:tab w:val="num" w:pos="180"/>
          <w:tab w:val="left" w:pos="360"/>
        </w:tabs>
        <w:spacing w:line="240" w:lineRule="auto"/>
        <w:ind w:left="0" w:firstLine="0"/>
        <w:rPr>
          <w:sz w:val="24"/>
        </w:rPr>
      </w:pPr>
      <w:r w:rsidRPr="00B46AB9">
        <w:rPr>
          <w:sz w:val="24"/>
        </w:rPr>
        <w:t>находить главные и второстепенные (без деления на виды) члены предложения;</w:t>
      </w:r>
    </w:p>
    <w:p w:rsidR="00FD5B9B" w:rsidRPr="00B46AB9" w:rsidRDefault="00FD5B9B" w:rsidP="007146F3">
      <w:pPr>
        <w:pStyle w:val="21"/>
        <w:numPr>
          <w:ilvl w:val="0"/>
          <w:numId w:val="26"/>
        </w:numPr>
        <w:tabs>
          <w:tab w:val="clear" w:pos="720"/>
          <w:tab w:val="num" w:pos="180"/>
          <w:tab w:val="left" w:pos="360"/>
        </w:tabs>
        <w:spacing w:line="240" w:lineRule="auto"/>
        <w:ind w:left="0" w:firstLine="0"/>
        <w:rPr>
          <w:sz w:val="24"/>
        </w:rPr>
      </w:pPr>
      <w:r w:rsidRPr="00B46AB9">
        <w:rPr>
          <w:sz w:val="24"/>
        </w:rPr>
        <w:t>применять правила правописания (в объёме содержания курса);</w:t>
      </w:r>
    </w:p>
    <w:p w:rsidR="00FD5B9B" w:rsidRPr="00B46AB9" w:rsidRDefault="00FD5B9B" w:rsidP="007146F3">
      <w:pPr>
        <w:pStyle w:val="21"/>
        <w:numPr>
          <w:ilvl w:val="0"/>
          <w:numId w:val="26"/>
        </w:numPr>
        <w:tabs>
          <w:tab w:val="clear" w:pos="720"/>
          <w:tab w:val="num" w:pos="180"/>
          <w:tab w:val="left" w:pos="360"/>
        </w:tabs>
        <w:spacing w:line="240" w:lineRule="auto"/>
        <w:ind w:left="0" w:firstLine="0"/>
        <w:rPr>
          <w:sz w:val="24"/>
        </w:rPr>
      </w:pPr>
      <w:r w:rsidRPr="00B46AB9">
        <w:rPr>
          <w:sz w:val="24"/>
        </w:rPr>
        <w:t>определять (уточнять) написание слова по орфографическому словарю учебника;</w:t>
      </w:r>
    </w:p>
    <w:p w:rsidR="00FD5B9B" w:rsidRPr="00B46AB9" w:rsidRDefault="00FD5B9B" w:rsidP="007146F3">
      <w:pPr>
        <w:pStyle w:val="21"/>
        <w:numPr>
          <w:ilvl w:val="0"/>
          <w:numId w:val="26"/>
        </w:numPr>
        <w:tabs>
          <w:tab w:val="clear" w:pos="720"/>
          <w:tab w:val="num" w:pos="180"/>
          <w:tab w:val="left" w:pos="360"/>
        </w:tabs>
        <w:spacing w:line="240" w:lineRule="auto"/>
        <w:ind w:left="0" w:firstLine="0"/>
        <w:rPr>
          <w:sz w:val="24"/>
        </w:rPr>
      </w:pPr>
      <w:r w:rsidRPr="00B46AB9">
        <w:rPr>
          <w:sz w:val="24"/>
        </w:rPr>
        <w:t>безошибочно списывать текст объёмом 80—90 слов;</w:t>
      </w:r>
    </w:p>
    <w:p w:rsidR="00FD5B9B" w:rsidRPr="00B46AB9" w:rsidRDefault="00FD5B9B" w:rsidP="007146F3">
      <w:pPr>
        <w:pStyle w:val="21"/>
        <w:numPr>
          <w:ilvl w:val="0"/>
          <w:numId w:val="26"/>
        </w:numPr>
        <w:tabs>
          <w:tab w:val="clear" w:pos="720"/>
          <w:tab w:val="num" w:pos="180"/>
          <w:tab w:val="left" w:pos="360"/>
        </w:tabs>
        <w:spacing w:line="240" w:lineRule="auto"/>
        <w:ind w:left="0" w:firstLine="0"/>
        <w:rPr>
          <w:sz w:val="24"/>
        </w:rPr>
      </w:pPr>
      <w:r w:rsidRPr="00B46AB9">
        <w:rPr>
          <w:sz w:val="24"/>
        </w:rPr>
        <w:t>писать под диктовку тексты объёмом 75—80 слов в соответствии с изученными пр</w:t>
      </w:r>
      <w:r w:rsidRPr="00B46AB9">
        <w:rPr>
          <w:sz w:val="24"/>
        </w:rPr>
        <w:t>а</w:t>
      </w:r>
      <w:r w:rsidRPr="00B46AB9">
        <w:rPr>
          <w:sz w:val="24"/>
        </w:rPr>
        <w:t>вилами правописания;</w:t>
      </w:r>
    </w:p>
    <w:p w:rsidR="00FD5B9B" w:rsidRPr="00B46AB9" w:rsidRDefault="00FD5B9B" w:rsidP="007146F3">
      <w:pPr>
        <w:pStyle w:val="21"/>
        <w:numPr>
          <w:ilvl w:val="0"/>
          <w:numId w:val="26"/>
        </w:numPr>
        <w:tabs>
          <w:tab w:val="clear" w:pos="720"/>
          <w:tab w:val="num" w:pos="180"/>
          <w:tab w:val="left" w:pos="360"/>
        </w:tabs>
        <w:spacing w:line="240" w:lineRule="auto"/>
        <w:ind w:left="0" w:firstLine="0"/>
        <w:rPr>
          <w:sz w:val="24"/>
        </w:rPr>
      </w:pPr>
      <w:r w:rsidRPr="00B46AB9">
        <w:rPr>
          <w:sz w:val="24"/>
        </w:rPr>
        <w:t>проверять собственный и предложенный текст, находить и исправлять орфографич</w:t>
      </w:r>
      <w:r w:rsidRPr="00B46AB9">
        <w:rPr>
          <w:sz w:val="24"/>
        </w:rPr>
        <w:t>е</w:t>
      </w:r>
      <w:r w:rsidRPr="00B46AB9">
        <w:rPr>
          <w:sz w:val="24"/>
        </w:rPr>
        <w:t>ские и пунктуационные ошибки.</w:t>
      </w:r>
    </w:p>
    <w:p w:rsidR="00FD5B9B" w:rsidRDefault="00FD5B9B" w:rsidP="007146F3">
      <w:pPr>
        <w:pStyle w:val="21"/>
        <w:numPr>
          <w:ilvl w:val="0"/>
          <w:numId w:val="26"/>
        </w:numPr>
        <w:tabs>
          <w:tab w:val="clear" w:pos="720"/>
          <w:tab w:val="num" w:pos="180"/>
          <w:tab w:val="left" w:pos="360"/>
        </w:tabs>
        <w:spacing w:line="240" w:lineRule="auto"/>
        <w:ind w:left="0" w:firstLine="0"/>
        <w:rPr>
          <w:sz w:val="24"/>
        </w:rPr>
      </w:pPr>
      <w:r w:rsidRPr="00B46AB9">
        <w:rPr>
          <w:sz w:val="24"/>
        </w:rPr>
        <w:t>оценивать правильность (уместность) выбора языковых и неязыковых средств устного общения на уроке, в школе,</w:t>
      </w:r>
    </w:p>
    <w:p w:rsidR="00FD5B9B" w:rsidRPr="00B46AB9" w:rsidRDefault="00FD5B9B" w:rsidP="007146F3">
      <w:pPr>
        <w:pStyle w:val="21"/>
        <w:numPr>
          <w:ilvl w:val="0"/>
          <w:numId w:val="26"/>
        </w:numPr>
        <w:tabs>
          <w:tab w:val="clear" w:pos="720"/>
          <w:tab w:val="num" w:pos="180"/>
          <w:tab w:val="left" w:pos="360"/>
        </w:tabs>
        <w:spacing w:line="240" w:lineRule="auto"/>
        <w:ind w:left="0" w:firstLine="0"/>
        <w:rPr>
          <w:sz w:val="24"/>
        </w:rPr>
      </w:pPr>
      <w:r w:rsidRPr="00B46AB9">
        <w:rPr>
          <w:sz w:val="24"/>
        </w:rPr>
        <w:t>в быту, со знакомыми и незнакомыми, с людьми разного возраста;</w:t>
      </w:r>
    </w:p>
    <w:p w:rsidR="00FD5B9B" w:rsidRPr="00B46AB9" w:rsidRDefault="00FD5B9B" w:rsidP="007146F3">
      <w:pPr>
        <w:pStyle w:val="21"/>
        <w:numPr>
          <w:ilvl w:val="0"/>
          <w:numId w:val="26"/>
        </w:numPr>
        <w:tabs>
          <w:tab w:val="clear" w:pos="720"/>
          <w:tab w:val="num" w:pos="180"/>
          <w:tab w:val="left" w:pos="360"/>
        </w:tabs>
        <w:spacing w:line="240" w:lineRule="auto"/>
        <w:ind w:left="0" w:firstLine="0"/>
        <w:rPr>
          <w:sz w:val="24"/>
        </w:rPr>
      </w:pPr>
      <w:r w:rsidRPr="00B46AB9">
        <w:rPr>
          <w:sz w:val="24"/>
        </w:rPr>
        <w:t>соблюдать в повседневной жизни нормы речевого этикета и правила устного общения (умение слышать, реагировать на реплики, поддерживать разговор);</w:t>
      </w:r>
    </w:p>
    <w:p w:rsidR="00FD5B9B" w:rsidRPr="00B46AB9" w:rsidRDefault="00FD5B9B" w:rsidP="007146F3">
      <w:pPr>
        <w:pStyle w:val="21"/>
        <w:numPr>
          <w:ilvl w:val="0"/>
          <w:numId w:val="26"/>
        </w:numPr>
        <w:tabs>
          <w:tab w:val="clear" w:pos="720"/>
          <w:tab w:val="num" w:pos="180"/>
          <w:tab w:val="left" w:pos="360"/>
        </w:tabs>
        <w:spacing w:line="240" w:lineRule="auto"/>
        <w:ind w:left="0" w:firstLine="0"/>
        <w:rPr>
          <w:sz w:val="24"/>
        </w:rPr>
      </w:pPr>
      <w:r w:rsidRPr="00B46AB9">
        <w:rPr>
          <w:sz w:val="24"/>
        </w:rPr>
        <w:t>выражать собственное мнение и аргументировать его;</w:t>
      </w:r>
    </w:p>
    <w:p w:rsidR="00FD5B9B" w:rsidRPr="00B46AB9" w:rsidRDefault="00FD5B9B" w:rsidP="007146F3">
      <w:pPr>
        <w:pStyle w:val="21"/>
        <w:numPr>
          <w:ilvl w:val="0"/>
          <w:numId w:val="26"/>
        </w:numPr>
        <w:tabs>
          <w:tab w:val="clear" w:pos="720"/>
          <w:tab w:val="num" w:pos="180"/>
          <w:tab w:val="left" w:pos="360"/>
        </w:tabs>
        <w:spacing w:line="240" w:lineRule="auto"/>
        <w:ind w:left="0" w:firstLine="0"/>
        <w:rPr>
          <w:sz w:val="24"/>
        </w:rPr>
      </w:pPr>
      <w:r w:rsidRPr="00B46AB9">
        <w:rPr>
          <w:sz w:val="24"/>
        </w:rPr>
        <w:t>самостоятельно озаглавливать текст;</w:t>
      </w:r>
    </w:p>
    <w:p w:rsidR="00FD5B9B" w:rsidRPr="00B46AB9" w:rsidRDefault="00FD5B9B" w:rsidP="007146F3">
      <w:pPr>
        <w:pStyle w:val="21"/>
        <w:numPr>
          <w:ilvl w:val="0"/>
          <w:numId w:val="26"/>
        </w:numPr>
        <w:tabs>
          <w:tab w:val="clear" w:pos="720"/>
          <w:tab w:val="num" w:pos="180"/>
          <w:tab w:val="left" w:pos="360"/>
        </w:tabs>
        <w:spacing w:line="240" w:lineRule="auto"/>
        <w:ind w:left="0" w:firstLine="0"/>
        <w:rPr>
          <w:sz w:val="24"/>
        </w:rPr>
      </w:pPr>
      <w:r w:rsidRPr="00B46AB9">
        <w:rPr>
          <w:sz w:val="24"/>
        </w:rPr>
        <w:t>составлять план текста;</w:t>
      </w:r>
    </w:p>
    <w:p w:rsidR="00FD5B9B" w:rsidRPr="00B46AB9" w:rsidRDefault="00FD5B9B" w:rsidP="007146F3">
      <w:pPr>
        <w:pStyle w:val="21"/>
        <w:numPr>
          <w:ilvl w:val="0"/>
          <w:numId w:val="26"/>
        </w:numPr>
        <w:tabs>
          <w:tab w:val="clear" w:pos="720"/>
          <w:tab w:val="num" w:pos="180"/>
          <w:tab w:val="left" w:pos="360"/>
        </w:tabs>
        <w:spacing w:line="240" w:lineRule="auto"/>
        <w:ind w:left="0" w:firstLine="0"/>
        <w:rPr>
          <w:sz w:val="24"/>
        </w:rPr>
      </w:pPr>
      <w:r w:rsidRPr="00B46AB9">
        <w:rPr>
          <w:sz w:val="24"/>
        </w:rPr>
        <w:t>сочинять письма, поздравительные открытки, записки и другие небольшие тексты для конкретных ситуаций общения.</w:t>
      </w:r>
    </w:p>
    <w:p w:rsidR="00FD5B9B" w:rsidRPr="00B46AB9" w:rsidRDefault="00FD5B9B" w:rsidP="00B46AB9">
      <w:pPr>
        <w:pStyle w:val="a"/>
        <w:spacing w:line="240" w:lineRule="auto"/>
        <w:ind w:firstLine="0"/>
        <w:rPr>
          <w:rFonts w:ascii="Times New Roman" w:hAnsi="Times New Roman"/>
          <w:b/>
          <w:iCs/>
          <w:color w:val="auto"/>
          <w:sz w:val="24"/>
          <w:szCs w:val="24"/>
        </w:rPr>
      </w:pPr>
      <w:r w:rsidRPr="00B46AB9">
        <w:rPr>
          <w:rFonts w:ascii="Times New Roman" w:hAnsi="Times New Roman"/>
          <w:b/>
          <w:iCs/>
          <w:color w:val="auto"/>
          <w:sz w:val="24"/>
          <w:szCs w:val="24"/>
        </w:rPr>
        <w:t xml:space="preserve">Выпускник получит возможность научиться: </w:t>
      </w:r>
    </w:p>
    <w:p w:rsidR="00FD5B9B" w:rsidRPr="00B46AB9" w:rsidRDefault="00FD5B9B" w:rsidP="007146F3">
      <w:pPr>
        <w:pStyle w:val="a"/>
        <w:numPr>
          <w:ilvl w:val="0"/>
          <w:numId w:val="25"/>
        </w:numPr>
        <w:tabs>
          <w:tab w:val="clear" w:pos="720"/>
          <w:tab w:val="left" w:pos="180"/>
          <w:tab w:val="left" w:pos="360"/>
        </w:tabs>
        <w:spacing w:line="240" w:lineRule="auto"/>
        <w:ind w:left="0" w:firstLine="0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B46AB9">
        <w:rPr>
          <w:rFonts w:ascii="Times New Roman" w:hAnsi="Times New Roman"/>
          <w:sz w:val="24"/>
          <w:szCs w:val="24"/>
        </w:rPr>
        <w:t>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</w:t>
      </w:r>
      <w:r w:rsidRPr="00B46AB9">
        <w:rPr>
          <w:rFonts w:ascii="Times New Roman" w:hAnsi="Times New Roman"/>
          <w:sz w:val="24"/>
          <w:szCs w:val="24"/>
        </w:rPr>
        <w:t>а</w:t>
      </w:r>
      <w:r w:rsidRPr="00B46AB9">
        <w:rPr>
          <w:rFonts w:ascii="Times New Roman" w:hAnsi="Times New Roman"/>
          <w:sz w:val="24"/>
          <w:szCs w:val="24"/>
        </w:rPr>
        <w:t>вочниках</w:t>
      </w:r>
      <w:r>
        <w:rPr>
          <w:rFonts w:ascii="Times New Roman" w:hAnsi="Times New Roman"/>
          <w:iCs/>
          <w:color w:val="auto"/>
          <w:sz w:val="24"/>
          <w:szCs w:val="24"/>
        </w:rPr>
        <w:t>;</w:t>
      </w:r>
    </w:p>
    <w:p w:rsidR="00FD5B9B" w:rsidRPr="00B46AB9" w:rsidRDefault="00FD5B9B" w:rsidP="007146F3">
      <w:pPr>
        <w:pStyle w:val="a3"/>
        <w:numPr>
          <w:ilvl w:val="0"/>
          <w:numId w:val="25"/>
        </w:numPr>
        <w:tabs>
          <w:tab w:val="clear" w:pos="720"/>
          <w:tab w:val="left" w:pos="180"/>
          <w:tab w:val="left" w:pos="360"/>
        </w:tabs>
        <w:spacing w:line="240" w:lineRule="auto"/>
        <w:ind w:left="0" w:firstLine="0"/>
        <w:rPr>
          <w:rFonts w:ascii="Times New Roman" w:hAnsi="Times New Roman"/>
          <w:i w:val="0"/>
          <w:color w:val="auto"/>
          <w:sz w:val="24"/>
          <w:szCs w:val="24"/>
        </w:rPr>
      </w:pPr>
      <w:r w:rsidRPr="00B46AB9">
        <w:rPr>
          <w:rFonts w:ascii="Times New Roman" w:hAnsi="Times New Roman"/>
          <w:i w:val="0"/>
          <w:color w:val="auto"/>
          <w:spacing w:val="2"/>
          <w:sz w:val="24"/>
          <w:szCs w:val="24"/>
        </w:rPr>
        <w:t xml:space="preserve">соблюдать нормы русского и родного литературного </w:t>
      </w:r>
      <w:r w:rsidRPr="00B46AB9">
        <w:rPr>
          <w:rFonts w:ascii="Times New Roman" w:hAnsi="Times New Roman"/>
          <w:i w:val="0"/>
          <w:color w:val="auto"/>
          <w:sz w:val="24"/>
          <w:szCs w:val="24"/>
        </w:rPr>
        <w:t>языка в собственной речи и оц</w:t>
      </w:r>
      <w:r w:rsidRPr="00B46AB9">
        <w:rPr>
          <w:rFonts w:ascii="Times New Roman" w:hAnsi="Times New Roman"/>
          <w:i w:val="0"/>
          <w:color w:val="auto"/>
          <w:sz w:val="24"/>
          <w:szCs w:val="24"/>
        </w:rPr>
        <w:t>е</w:t>
      </w:r>
      <w:r w:rsidRPr="00B46AB9">
        <w:rPr>
          <w:rFonts w:ascii="Times New Roman" w:hAnsi="Times New Roman"/>
          <w:i w:val="0"/>
          <w:color w:val="auto"/>
          <w:sz w:val="24"/>
          <w:szCs w:val="24"/>
        </w:rPr>
        <w:t xml:space="preserve">нивать соблюдение этих </w:t>
      </w:r>
      <w:r w:rsidRPr="00B46AB9">
        <w:rPr>
          <w:rFonts w:ascii="Times New Roman" w:hAnsi="Times New Roman"/>
          <w:i w:val="0"/>
          <w:color w:val="auto"/>
          <w:spacing w:val="-2"/>
          <w:sz w:val="24"/>
          <w:szCs w:val="24"/>
        </w:rPr>
        <w:t>норм в речи собеседников (в объёме представленного в учеб</w:t>
      </w:r>
      <w:r w:rsidRPr="00B46AB9">
        <w:rPr>
          <w:rFonts w:ascii="Times New Roman" w:hAnsi="Times New Roman"/>
          <w:i w:val="0"/>
          <w:color w:val="auto"/>
          <w:sz w:val="24"/>
          <w:szCs w:val="24"/>
        </w:rPr>
        <w:t>нике материала);</w:t>
      </w:r>
    </w:p>
    <w:p w:rsidR="00FD5B9B" w:rsidRPr="00B46AB9" w:rsidRDefault="00FD5B9B" w:rsidP="007146F3">
      <w:pPr>
        <w:pStyle w:val="a3"/>
        <w:numPr>
          <w:ilvl w:val="0"/>
          <w:numId w:val="25"/>
        </w:numPr>
        <w:tabs>
          <w:tab w:val="clear" w:pos="720"/>
          <w:tab w:val="left" w:pos="180"/>
          <w:tab w:val="left" w:pos="360"/>
        </w:tabs>
        <w:spacing w:line="240" w:lineRule="auto"/>
        <w:ind w:left="0" w:firstLine="0"/>
        <w:rPr>
          <w:rFonts w:ascii="Times New Roman" w:hAnsi="Times New Roman"/>
          <w:i w:val="0"/>
          <w:color w:val="auto"/>
          <w:sz w:val="24"/>
          <w:szCs w:val="24"/>
        </w:rPr>
      </w:pPr>
      <w:r w:rsidRPr="00B46AB9">
        <w:rPr>
          <w:rFonts w:ascii="Times New Roman" w:hAnsi="Times New Roman"/>
          <w:i w:val="0"/>
          <w:color w:val="auto"/>
          <w:spacing w:val="2"/>
          <w:sz w:val="24"/>
          <w:szCs w:val="24"/>
        </w:rPr>
        <w:t>находить при сомнении в правильности постановки ударения или произношения сл</w:t>
      </w:r>
      <w:r w:rsidRPr="00B46AB9">
        <w:rPr>
          <w:rFonts w:ascii="Times New Roman" w:hAnsi="Times New Roman"/>
          <w:i w:val="0"/>
          <w:color w:val="auto"/>
          <w:spacing w:val="2"/>
          <w:sz w:val="24"/>
          <w:szCs w:val="24"/>
        </w:rPr>
        <w:t>о</w:t>
      </w:r>
      <w:r w:rsidRPr="00B46AB9">
        <w:rPr>
          <w:rFonts w:ascii="Times New Roman" w:hAnsi="Times New Roman"/>
          <w:i w:val="0"/>
          <w:color w:val="auto"/>
          <w:spacing w:val="2"/>
          <w:sz w:val="24"/>
          <w:szCs w:val="24"/>
        </w:rPr>
        <w:t>ва ответ самостоятельно (по словарю учебника) либо обращаться за помощью</w:t>
      </w:r>
      <w:r w:rsidRPr="00B46AB9">
        <w:rPr>
          <w:rFonts w:ascii="Times New Roman" w:hAnsi="Times New Roman"/>
          <w:i w:val="0"/>
          <w:color w:val="auto"/>
          <w:sz w:val="24"/>
          <w:szCs w:val="24"/>
        </w:rPr>
        <w:t xml:space="preserve"> учителю, родителям и</w:t>
      </w:r>
      <w:r w:rsidRPr="00B46AB9">
        <w:rPr>
          <w:rFonts w:ascii="Times New Roman" w:hAnsi="Times New Roman"/>
          <w:i w:val="0"/>
          <w:color w:val="auto"/>
          <w:sz w:val="24"/>
          <w:szCs w:val="24"/>
        </w:rPr>
        <w:t> </w:t>
      </w:r>
      <w:r w:rsidRPr="00B46AB9">
        <w:rPr>
          <w:rFonts w:ascii="Times New Roman" w:hAnsi="Times New Roman"/>
          <w:i w:val="0"/>
          <w:color w:val="auto"/>
          <w:sz w:val="24"/>
          <w:szCs w:val="24"/>
        </w:rPr>
        <w:t>др.</w:t>
      </w:r>
      <w:r>
        <w:rPr>
          <w:rFonts w:ascii="Times New Roman" w:hAnsi="Times New Roman"/>
          <w:i w:val="0"/>
          <w:color w:val="auto"/>
          <w:sz w:val="24"/>
          <w:szCs w:val="24"/>
        </w:rPr>
        <w:t>;</w:t>
      </w:r>
    </w:p>
    <w:p w:rsidR="00FD5B9B" w:rsidRPr="00B46AB9" w:rsidRDefault="00FD5B9B" w:rsidP="007146F3">
      <w:pPr>
        <w:pStyle w:val="21"/>
        <w:numPr>
          <w:ilvl w:val="0"/>
          <w:numId w:val="25"/>
        </w:numPr>
        <w:tabs>
          <w:tab w:val="clear" w:pos="720"/>
          <w:tab w:val="left" w:pos="180"/>
          <w:tab w:val="left" w:pos="360"/>
        </w:tabs>
        <w:spacing w:line="240" w:lineRule="auto"/>
        <w:ind w:left="0" w:firstLine="0"/>
        <w:rPr>
          <w:sz w:val="24"/>
        </w:rPr>
      </w:pPr>
      <w:r w:rsidRPr="00B46AB9">
        <w:rPr>
          <w:sz w:val="24"/>
        </w:rPr>
        <w:t>оценивать уместность использования слов в тексте;</w:t>
      </w:r>
    </w:p>
    <w:p w:rsidR="00FD5B9B" w:rsidRPr="00B46AB9" w:rsidRDefault="00FD5B9B" w:rsidP="007146F3">
      <w:pPr>
        <w:pStyle w:val="21"/>
        <w:numPr>
          <w:ilvl w:val="0"/>
          <w:numId w:val="25"/>
        </w:numPr>
        <w:tabs>
          <w:tab w:val="clear" w:pos="720"/>
          <w:tab w:val="left" w:pos="180"/>
          <w:tab w:val="left" w:pos="360"/>
        </w:tabs>
        <w:spacing w:line="240" w:lineRule="auto"/>
        <w:ind w:left="0" w:firstLine="0"/>
        <w:rPr>
          <w:sz w:val="24"/>
        </w:rPr>
      </w:pPr>
      <w:r w:rsidRPr="00B46AB9">
        <w:rPr>
          <w:sz w:val="24"/>
        </w:rPr>
        <w:t>выбирать слова из ряда предложенных для успешного решения коммуникативной з</w:t>
      </w:r>
      <w:r w:rsidRPr="00B46AB9">
        <w:rPr>
          <w:sz w:val="24"/>
        </w:rPr>
        <w:t>а</w:t>
      </w:r>
      <w:r w:rsidRPr="00B46AB9">
        <w:rPr>
          <w:sz w:val="24"/>
        </w:rPr>
        <w:t>дачи.</w:t>
      </w:r>
    </w:p>
    <w:p w:rsidR="00FD5B9B" w:rsidRPr="00B46AB9" w:rsidRDefault="00FD5B9B" w:rsidP="007146F3">
      <w:pPr>
        <w:pStyle w:val="21"/>
        <w:numPr>
          <w:ilvl w:val="0"/>
          <w:numId w:val="25"/>
        </w:numPr>
        <w:tabs>
          <w:tab w:val="clear" w:pos="720"/>
          <w:tab w:val="left" w:pos="180"/>
          <w:tab w:val="left" w:pos="360"/>
        </w:tabs>
        <w:spacing w:line="240" w:lineRule="auto"/>
        <w:ind w:left="0" w:firstLine="0"/>
        <w:rPr>
          <w:sz w:val="24"/>
        </w:rPr>
      </w:pPr>
      <w:r w:rsidRPr="00B46AB9">
        <w:rPr>
          <w:sz w:val="24"/>
        </w:rPr>
        <w:t>осознавать место возможного возникновения орфографической ошибки;</w:t>
      </w:r>
    </w:p>
    <w:p w:rsidR="00FD5B9B" w:rsidRPr="00B46AB9" w:rsidRDefault="00FD5B9B" w:rsidP="007146F3">
      <w:pPr>
        <w:pStyle w:val="21"/>
        <w:numPr>
          <w:ilvl w:val="0"/>
          <w:numId w:val="25"/>
        </w:numPr>
        <w:tabs>
          <w:tab w:val="clear" w:pos="720"/>
          <w:tab w:val="left" w:pos="180"/>
          <w:tab w:val="left" w:pos="360"/>
        </w:tabs>
        <w:spacing w:line="240" w:lineRule="auto"/>
        <w:ind w:left="0" w:firstLine="0"/>
        <w:rPr>
          <w:sz w:val="24"/>
        </w:rPr>
      </w:pPr>
      <w:r w:rsidRPr="00B46AB9">
        <w:rPr>
          <w:sz w:val="24"/>
        </w:rPr>
        <w:t>подбирать примеры с определённой орфограммой;</w:t>
      </w:r>
    </w:p>
    <w:p w:rsidR="00FD5B9B" w:rsidRPr="00B46AB9" w:rsidRDefault="00FD5B9B" w:rsidP="007146F3">
      <w:pPr>
        <w:pStyle w:val="21"/>
        <w:numPr>
          <w:ilvl w:val="0"/>
          <w:numId w:val="25"/>
        </w:numPr>
        <w:tabs>
          <w:tab w:val="clear" w:pos="720"/>
          <w:tab w:val="left" w:pos="180"/>
          <w:tab w:val="left" w:pos="360"/>
        </w:tabs>
        <w:spacing w:line="240" w:lineRule="auto"/>
        <w:ind w:left="0" w:firstLine="0"/>
        <w:rPr>
          <w:sz w:val="24"/>
        </w:rPr>
      </w:pPr>
      <w:r w:rsidRPr="00B46AB9">
        <w:rPr>
          <w:spacing w:val="2"/>
          <w:sz w:val="24"/>
        </w:rPr>
        <w:t>при составлении собственных текстов перефразиро</w:t>
      </w:r>
      <w:r w:rsidRPr="00B46AB9">
        <w:rPr>
          <w:sz w:val="24"/>
        </w:rPr>
        <w:t>вать записываемое, чтобы изб</w:t>
      </w:r>
      <w:r w:rsidRPr="00B46AB9">
        <w:rPr>
          <w:sz w:val="24"/>
        </w:rPr>
        <w:t>е</w:t>
      </w:r>
      <w:r w:rsidRPr="00B46AB9">
        <w:rPr>
          <w:sz w:val="24"/>
        </w:rPr>
        <w:t>жать орфографическихи пунктуационных ошибок;</w:t>
      </w:r>
    </w:p>
    <w:p w:rsidR="00FD5B9B" w:rsidRPr="00B46AB9" w:rsidRDefault="00FD5B9B" w:rsidP="007146F3">
      <w:pPr>
        <w:pStyle w:val="21"/>
        <w:numPr>
          <w:ilvl w:val="0"/>
          <w:numId w:val="25"/>
        </w:numPr>
        <w:tabs>
          <w:tab w:val="clear" w:pos="720"/>
          <w:tab w:val="left" w:pos="180"/>
          <w:tab w:val="left" w:pos="360"/>
        </w:tabs>
        <w:spacing w:line="240" w:lineRule="auto"/>
        <w:ind w:left="0" w:firstLine="0"/>
        <w:rPr>
          <w:sz w:val="24"/>
        </w:rPr>
      </w:pPr>
      <w:r w:rsidRPr="00B46AB9">
        <w:rPr>
          <w:sz w:val="24"/>
        </w:rPr>
        <w:t>при работе над ошибками осознавать причины появления ошибки и определять спос</w:t>
      </w:r>
      <w:r w:rsidRPr="00B46AB9">
        <w:rPr>
          <w:sz w:val="24"/>
        </w:rPr>
        <w:t>о</w:t>
      </w:r>
      <w:r w:rsidRPr="00B46AB9">
        <w:rPr>
          <w:sz w:val="24"/>
        </w:rPr>
        <w:t>бы действий, помогающие предотвратить её в последующих письменных работах.</w:t>
      </w:r>
    </w:p>
    <w:p w:rsidR="00FD5B9B" w:rsidRPr="00B46AB9" w:rsidRDefault="00FD5B9B" w:rsidP="007146F3">
      <w:pPr>
        <w:pStyle w:val="21"/>
        <w:numPr>
          <w:ilvl w:val="0"/>
          <w:numId w:val="25"/>
        </w:numPr>
        <w:tabs>
          <w:tab w:val="clear" w:pos="720"/>
          <w:tab w:val="left" w:pos="180"/>
          <w:tab w:val="left" w:pos="360"/>
        </w:tabs>
        <w:spacing w:line="240" w:lineRule="auto"/>
        <w:ind w:left="0" w:firstLine="0"/>
        <w:rPr>
          <w:sz w:val="24"/>
        </w:rPr>
      </w:pPr>
      <w:r w:rsidRPr="00B46AB9">
        <w:rPr>
          <w:sz w:val="24"/>
        </w:rPr>
        <w:t>создавать тексты по предложенному заголовку;</w:t>
      </w:r>
    </w:p>
    <w:p w:rsidR="00FD5B9B" w:rsidRPr="00B46AB9" w:rsidRDefault="00FD5B9B" w:rsidP="007146F3">
      <w:pPr>
        <w:pStyle w:val="21"/>
        <w:numPr>
          <w:ilvl w:val="0"/>
          <w:numId w:val="25"/>
        </w:numPr>
        <w:tabs>
          <w:tab w:val="clear" w:pos="720"/>
          <w:tab w:val="left" w:pos="180"/>
          <w:tab w:val="left" w:pos="360"/>
        </w:tabs>
        <w:spacing w:line="240" w:lineRule="auto"/>
        <w:ind w:left="0" w:firstLine="0"/>
        <w:rPr>
          <w:sz w:val="24"/>
        </w:rPr>
      </w:pPr>
      <w:r w:rsidRPr="00B46AB9">
        <w:rPr>
          <w:sz w:val="24"/>
        </w:rPr>
        <w:t>подробно или выборочно пересказывать текст;</w:t>
      </w:r>
    </w:p>
    <w:p w:rsidR="00FD5B9B" w:rsidRPr="00B46AB9" w:rsidRDefault="00FD5B9B" w:rsidP="007146F3">
      <w:pPr>
        <w:pStyle w:val="21"/>
        <w:numPr>
          <w:ilvl w:val="0"/>
          <w:numId w:val="25"/>
        </w:numPr>
        <w:tabs>
          <w:tab w:val="clear" w:pos="720"/>
          <w:tab w:val="left" w:pos="180"/>
          <w:tab w:val="left" w:pos="360"/>
        </w:tabs>
        <w:spacing w:line="240" w:lineRule="auto"/>
        <w:ind w:left="0" w:firstLine="0"/>
        <w:rPr>
          <w:sz w:val="24"/>
        </w:rPr>
      </w:pPr>
      <w:r w:rsidRPr="00B46AB9">
        <w:rPr>
          <w:sz w:val="24"/>
        </w:rPr>
        <w:t>пересказывать текст от другого лица;</w:t>
      </w:r>
    </w:p>
    <w:p w:rsidR="00FD5B9B" w:rsidRPr="00B46AB9" w:rsidRDefault="00FD5B9B" w:rsidP="007146F3">
      <w:pPr>
        <w:pStyle w:val="21"/>
        <w:numPr>
          <w:ilvl w:val="0"/>
          <w:numId w:val="25"/>
        </w:numPr>
        <w:tabs>
          <w:tab w:val="clear" w:pos="720"/>
          <w:tab w:val="left" w:pos="180"/>
          <w:tab w:val="left" w:pos="360"/>
        </w:tabs>
        <w:spacing w:line="240" w:lineRule="auto"/>
        <w:ind w:left="0" w:firstLine="0"/>
        <w:rPr>
          <w:sz w:val="24"/>
        </w:rPr>
      </w:pPr>
      <w:r w:rsidRPr="00B46AB9">
        <w:rPr>
          <w:sz w:val="24"/>
        </w:rPr>
        <w:t>анализировать и корректировать тексты с нарушенным порядком предложений, нах</w:t>
      </w:r>
      <w:r w:rsidRPr="00B46AB9">
        <w:rPr>
          <w:sz w:val="24"/>
        </w:rPr>
        <w:t>о</w:t>
      </w:r>
      <w:r w:rsidRPr="00B46AB9">
        <w:rPr>
          <w:sz w:val="24"/>
        </w:rPr>
        <w:t>дить в тексте смысловые пропуски;</w:t>
      </w:r>
    </w:p>
    <w:p w:rsidR="00FD5B9B" w:rsidRPr="00B46AB9" w:rsidRDefault="00FD5B9B" w:rsidP="007146F3">
      <w:pPr>
        <w:pStyle w:val="21"/>
        <w:numPr>
          <w:ilvl w:val="0"/>
          <w:numId w:val="25"/>
        </w:numPr>
        <w:tabs>
          <w:tab w:val="clear" w:pos="720"/>
          <w:tab w:val="left" w:pos="180"/>
          <w:tab w:val="left" w:pos="360"/>
        </w:tabs>
        <w:spacing w:line="240" w:lineRule="auto"/>
        <w:ind w:left="0" w:firstLine="0"/>
        <w:rPr>
          <w:sz w:val="24"/>
        </w:rPr>
      </w:pPr>
      <w:r w:rsidRPr="00B46AB9">
        <w:rPr>
          <w:sz w:val="24"/>
        </w:rPr>
        <w:t>корректировать тексты, в которых допущены нарушения культуры речи;</w:t>
      </w:r>
    </w:p>
    <w:p w:rsidR="00FD5B9B" w:rsidRPr="00B46AB9" w:rsidRDefault="00FD5B9B" w:rsidP="007146F3">
      <w:pPr>
        <w:pStyle w:val="21"/>
        <w:numPr>
          <w:ilvl w:val="0"/>
          <w:numId w:val="25"/>
        </w:numPr>
        <w:tabs>
          <w:tab w:val="clear" w:pos="720"/>
          <w:tab w:val="left" w:pos="180"/>
          <w:tab w:val="left" w:pos="360"/>
        </w:tabs>
        <w:spacing w:line="240" w:lineRule="auto"/>
        <w:ind w:left="0" w:firstLine="0"/>
        <w:rPr>
          <w:sz w:val="24"/>
        </w:rPr>
      </w:pPr>
      <w:r w:rsidRPr="00B46AB9">
        <w:rPr>
          <w:sz w:val="24"/>
        </w:rPr>
        <w:t>анализировать последовательность собственных действий при работе над изложени</w:t>
      </w:r>
      <w:r w:rsidRPr="00B46AB9">
        <w:rPr>
          <w:sz w:val="24"/>
        </w:rPr>
        <w:t>я</w:t>
      </w:r>
      <w:r w:rsidRPr="00B46AB9">
        <w:rPr>
          <w:sz w:val="24"/>
        </w:rPr>
        <w:t>ми и сочинениями и со</w:t>
      </w:r>
      <w:r w:rsidRPr="00B46AB9">
        <w:rPr>
          <w:spacing w:val="2"/>
          <w:sz w:val="24"/>
        </w:rPr>
        <w:t xml:space="preserve">относить их с разработанным алгоритмом; оценивать </w:t>
      </w:r>
      <w:r w:rsidRPr="00B46AB9">
        <w:rPr>
          <w:sz w:val="24"/>
        </w:rPr>
        <w:t>правил</w:t>
      </w:r>
      <w:r w:rsidRPr="00B46AB9">
        <w:rPr>
          <w:sz w:val="24"/>
        </w:rPr>
        <w:t>ь</w:t>
      </w:r>
      <w:r w:rsidRPr="00B46AB9">
        <w:rPr>
          <w:sz w:val="24"/>
        </w:rPr>
        <w:t>ность выполнения учебной задачи: соотносить собственный текст с исходным (для изл</w:t>
      </w:r>
      <w:r w:rsidRPr="00B46AB9">
        <w:rPr>
          <w:sz w:val="24"/>
        </w:rPr>
        <w:t>о</w:t>
      </w:r>
      <w:r w:rsidRPr="00B46AB9">
        <w:rPr>
          <w:sz w:val="24"/>
        </w:rPr>
        <w:t>жений) и с назначением, задачами, условиями общения (для самостоятельно создаваемых текстов);</w:t>
      </w:r>
    </w:p>
    <w:p w:rsidR="00FD5B9B" w:rsidRPr="00B46AB9" w:rsidRDefault="00FD5B9B" w:rsidP="007146F3">
      <w:pPr>
        <w:pStyle w:val="21"/>
        <w:numPr>
          <w:ilvl w:val="0"/>
          <w:numId w:val="25"/>
        </w:numPr>
        <w:tabs>
          <w:tab w:val="clear" w:pos="720"/>
          <w:tab w:val="left" w:pos="180"/>
          <w:tab w:val="left" w:pos="360"/>
        </w:tabs>
        <w:spacing w:line="240" w:lineRule="auto"/>
        <w:ind w:left="0" w:firstLine="0"/>
        <w:rPr>
          <w:sz w:val="24"/>
        </w:rPr>
      </w:pPr>
      <w:r w:rsidRPr="00B46AB9">
        <w:rPr>
          <w:spacing w:val="2"/>
          <w:sz w:val="24"/>
        </w:rPr>
        <w:t>соблюдать нормы речевого взаимодействия при интерактивном общении (sms­сообщения, электронная по</w:t>
      </w:r>
      <w:r w:rsidRPr="00B46AB9">
        <w:rPr>
          <w:sz w:val="24"/>
        </w:rPr>
        <w:t>чта, Интернет и другие виды и способы связи).</w:t>
      </w:r>
    </w:p>
    <w:p w:rsidR="00FD5B9B" w:rsidRPr="00B46AB9" w:rsidRDefault="00FD5B9B" w:rsidP="00B46AB9">
      <w:pPr>
        <w:keepNext/>
        <w:tabs>
          <w:tab w:val="left" w:pos="5560"/>
        </w:tabs>
        <w:spacing w:after="0" w:line="240" w:lineRule="auto"/>
        <w:contextualSpacing/>
        <w:jc w:val="center"/>
        <w:outlineLvl w:val="3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FD5B9B" w:rsidRPr="00D52684" w:rsidRDefault="00FD5B9B" w:rsidP="005C58C9">
      <w:pPr>
        <w:keepNext/>
        <w:tabs>
          <w:tab w:val="num" w:pos="0"/>
          <w:tab w:val="left" w:pos="5560"/>
        </w:tabs>
        <w:spacing w:after="0" w:line="240" w:lineRule="auto"/>
        <w:contextualSpacing/>
        <w:jc w:val="center"/>
        <w:outlineLvl w:val="3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bCs/>
          <w:sz w:val="24"/>
          <w:szCs w:val="24"/>
          <w:lang w:eastAsia="ru-RU"/>
        </w:rPr>
        <w:t>Критерии и нормы оценки знаний обучающихся</w:t>
      </w:r>
    </w:p>
    <w:p w:rsidR="00FD5B9B" w:rsidRPr="00D52684" w:rsidRDefault="00FD5B9B" w:rsidP="00A22BB0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Особенности организации контроля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D52684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по русскому языку</w:t>
      </w:r>
    </w:p>
    <w:p w:rsidR="00FD5B9B" w:rsidRPr="00D52684" w:rsidRDefault="00FD5B9B" w:rsidP="00A22BB0">
      <w:pPr>
        <w:tabs>
          <w:tab w:val="num" w:pos="0"/>
          <w:tab w:val="left" w:pos="5560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 xml:space="preserve">Контроль за уровнем достижений учащихся по русскому языку проводится в </w:t>
      </w:r>
      <w:r w:rsidRPr="00D52684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форме письменных работ: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 диктантов, грамматических заданий, контрольных списываний, и</w:t>
      </w:r>
      <w:r w:rsidRPr="00D52684">
        <w:rPr>
          <w:rFonts w:ascii="Times New Roman" w:hAnsi="Times New Roman"/>
          <w:sz w:val="24"/>
          <w:szCs w:val="24"/>
          <w:lang w:eastAsia="ru-RU"/>
        </w:rPr>
        <w:t>з</w:t>
      </w:r>
      <w:r w:rsidRPr="00D52684">
        <w:rPr>
          <w:rFonts w:ascii="Times New Roman" w:hAnsi="Times New Roman"/>
          <w:sz w:val="24"/>
          <w:szCs w:val="24"/>
          <w:lang w:eastAsia="ru-RU"/>
        </w:rPr>
        <w:t>ложений, тестовых заданий.</w:t>
      </w:r>
    </w:p>
    <w:p w:rsidR="00FD5B9B" w:rsidRPr="00D52684" w:rsidRDefault="00FD5B9B" w:rsidP="00A22BB0">
      <w:pPr>
        <w:tabs>
          <w:tab w:val="num" w:pos="0"/>
          <w:tab w:val="left" w:pos="5560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Диктант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 служит средством проверки орфографических и пунктуационных умений и н</w:t>
      </w:r>
      <w:r w:rsidRPr="00D52684">
        <w:rPr>
          <w:rFonts w:ascii="Times New Roman" w:hAnsi="Times New Roman"/>
          <w:sz w:val="24"/>
          <w:szCs w:val="24"/>
          <w:lang w:eastAsia="ru-RU"/>
        </w:rPr>
        <w:t>а</w:t>
      </w:r>
      <w:r w:rsidRPr="00D52684">
        <w:rPr>
          <w:rFonts w:ascii="Times New Roman" w:hAnsi="Times New Roman"/>
          <w:sz w:val="24"/>
          <w:szCs w:val="24"/>
          <w:lang w:eastAsia="ru-RU"/>
        </w:rPr>
        <w:t>выков.</w:t>
      </w:r>
    </w:p>
    <w:p w:rsidR="00FD5B9B" w:rsidRPr="00D52684" w:rsidRDefault="00FD5B9B" w:rsidP="00A22BB0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Тексты диктантов подбираются средней труд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ности с расчетом на возможность их выпо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л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не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ния всеми детьми. Каждый текст включает достаточное количество изученных орф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грамм (примерно 60% от общего числа всех слов дик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танта). Текст не должен иметь слова на не изу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 xml:space="preserve">ченные к данному моменту правила или такие слова заранее выписываются на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доске. Неце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лесообразно включать в диктанты и слова, правописание которых находится на стадии изучения.</w:t>
      </w:r>
    </w:p>
    <w:p w:rsidR="00FD5B9B" w:rsidRPr="00D52684" w:rsidRDefault="00FD5B9B" w:rsidP="00A22BB0">
      <w:pPr>
        <w:tabs>
          <w:tab w:val="num" w:pos="0"/>
          <w:tab w:val="left" w:pos="5560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 качестве диктанта предлагаются связные тексты 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– 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либо авторские, адаптированные к возможностям детей, либо составленные учи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телем. Тематика текста должна быть близкой и интересной детям: о природе, дружбе, жизни детей, родной стране, путешествиях и т.п. Предложения должны быть просты по струк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туре, различны по цели высказывания и с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сто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 xml:space="preserve">ять из 2 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– 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8 слов с включением синтаксических категорий, которые изучаются в н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чальной школе (однородные члены предложения).</w:t>
      </w:r>
    </w:p>
    <w:p w:rsidR="00FD5B9B" w:rsidRPr="00D52684" w:rsidRDefault="00FD5B9B" w:rsidP="00A22BB0">
      <w:pPr>
        <w:tabs>
          <w:tab w:val="num" w:pos="0"/>
          <w:tab w:val="left" w:pos="5560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Грамматический разбор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 есть средство проверки степени понимания учащимися изуча</w:t>
      </w:r>
      <w:r w:rsidRPr="00D52684">
        <w:rPr>
          <w:rFonts w:ascii="Times New Roman" w:hAnsi="Times New Roman"/>
          <w:sz w:val="24"/>
          <w:szCs w:val="24"/>
          <w:lang w:eastAsia="ru-RU"/>
        </w:rPr>
        <w:t>е</w:t>
      </w:r>
      <w:r w:rsidRPr="00D52684">
        <w:rPr>
          <w:rFonts w:ascii="Times New Roman" w:hAnsi="Times New Roman"/>
          <w:sz w:val="24"/>
          <w:szCs w:val="24"/>
          <w:lang w:eastAsia="ru-RU"/>
        </w:rPr>
        <w:t>мых грамматических явлений, умения производить простейший языковой анализ слов и предложений.</w:t>
      </w:r>
    </w:p>
    <w:p w:rsidR="00FD5B9B" w:rsidRPr="00D52684" w:rsidRDefault="00FD5B9B" w:rsidP="00A22BB0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Для проверки выполнения грамматических разборов используются контрольные работы, в содержание которых вводится не более 2 ви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дов грамматического разбора.</w:t>
      </w:r>
    </w:p>
    <w:p w:rsidR="00FD5B9B" w:rsidRPr="00D52684" w:rsidRDefault="00FD5B9B" w:rsidP="00A22BB0">
      <w:pPr>
        <w:tabs>
          <w:tab w:val="num" w:pos="0"/>
          <w:tab w:val="left" w:pos="5560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Хорошо успевающим учащимся целесооб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разно предложить дополнительное задание по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вышенной трудности, требующее языкового развития, смекалки и эрудиции.</w:t>
      </w:r>
    </w:p>
    <w:p w:rsidR="00FD5B9B" w:rsidRPr="00D52684" w:rsidRDefault="00FD5B9B" w:rsidP="00A22BB0">
      <w:pPr>
        <w:tabs>
          <w:tab w:val="num" w:pos="0"/>
          <w:tab w:val="left" w:pos="5560"/>
        </w:tabs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Контрольное списывание</w:t>
      </w:r>
      <w:r w:rsidRPr="00D52684">
        <w:rPr>
          <w:rFonts w:ascii="Times New Roman" w:hAnsi="Times New Roman"/>
          <w:sz w:val="24"/>
          <w:szCs w:val="24"/>
          <w:lang w:eastAsia="ru-RU"/>
        </w:rPr>
        <w:t>, как и диктант, – способ проверки усвоенных орфографических и пунктуационных правил, сформированности умений и навыков. Здесь также проверяе</w:t>
      </w:r>
      <w:r w:rsidRPr="00D52684">
        <w:rPr>
          <w:rFonts w:ascii="Times New Roman" w:hAnsi="Times New Roman"/>
          <w:sz w:val="24"/>
          <w:szCs w:val="24"/>
          <w:lang w:eastAsia="ru-RU"/>
        </w:rPr>
        <w:t>т</w:t>
      </w:r>
      <w:r w:rsidRPr="00D52684">
        <w:rPr>
          <w:rFonts w:ascii="Times New Roman" w:hAnsi="Times New Roman"/>
          <w:sz w:val="24"/>
          <w:szCs w:val="24"/>
          <w:lang w:eastAsia="ru-RU"/>
        </w:rPr>
        <w:t>ся умение списывать с печатного текста, обнаруживать орфограммы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, находить границы пред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ложения, устанавливать части текста, выписы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вать ту или иную часть текста.</w:t>
      </w:r>
    </w:p>
    <w:p w:rsidR="00FD5B9B" w:rsidRPr="00D52684" w:rsidRDefault="00FD5B9B" w:rsidP="00A22BB0">
      <w:pPr>
        <w:tabs>
          <w:tab w:val="num" w:pos="0"/>
          <w:tab w:val="left" w:pos="5560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Для контрольных списываний предлагают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ся связные тексты с пропущенными знаками препинания.</w:t>
      </w:r>
    </w:p>
    <w:p w:rsidR="00FD5B9B" w:rsidRPr="00D52684" w:rsidRDefault="00FD5B9B" w:rsidP="00A22BB0">
      <w:pPr>
        <w:shd w:val="clear" w:color="auto" w:fill="FFFFFF"/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Изложение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(обучающее) проверяет, как идет формирование навыка письменной речи; умения понимать и передавать основное со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держание текста без пропусков существенных моментов; умение организовать письменный пересказ, соблюдая правила родного языка.</w:t>
      </w:r>
    </w:p>
    <w:p w:rsidR="00FD5B9B" w:rsidRPr="00D52684" w:rsidRDefault="00FD5B9B" w:rsidP="00A22BB0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Для изложений предлагаются тексты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повес.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характера с четкой сюжетной линией. Пост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пенно можно исполь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 xml:space="preserve">зовать тексты с несложными описаниями 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– 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пейзажа, портрета и т.п.</w:t>
      </w:r>
    </w:p>
    <w:p w:rsidR="00FD5B9B" w:rsidRPr="00D52684" w:rsidRDefault="00FD5B9B" w:rsidP="00A22BB0">
      <w:pPr>
        <w:shd w:val="clear" w:color="auto" w:fill="FFFFFF"/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Тестовые задания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– 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динамичная форма про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верки, направленная на установление уровня сформированности умения использовать свои знания в нестандартных учеб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ситуациях.</w:t>
      </w:r>
    </w:p>
    <w:p w:rsidR="00FD5B9B" w:rsidRPr="00D52684" w:rsidRDefault="00FD5B9B" w:rsidP="005C58C9">
      <w:pPr>
        <w:shd w:val="clear" w:color="auto" w:fill="FFFFFF"/>
        <w:tabs>
          <w:tab w:val="left" w:pos="0"/>
        </w:tabs>
        <w:spacing w:after="0" w:line="240" w:lineRule="auto"/>
        <w:contextualSpacing/>
        <w:jc w:val="center"/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Классификация ошибок и недочетов,</w:t>
      </w:r>
      <w:r w:rsidRPr="00D5268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D52684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влияющих на снижение оценки</w:t>
      </w:r>
    </w:p>
    <w:p w:rsidR="00FD5B9B" w:rsidRPr="00D52684" w:rsidRDefault="00FD5B9B" w:rsidP="00A22BB0">
      <w:pPr>
        <w:shd w:val="clear" w:color="auto" w:fill="FFFFFF"/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Ошибки:</w:t>
      </w:r>
    </w:p>
    <w:p w:rsidR="00FD5B9B" w:rsidRPr="00D52684" w:rsidRDefault="00FD5B9B" w:rsidP="00A22BB0">
      <w:pPr>
        <w:numPr>
          <w:ilvl w:val="0"/>
          <w:numId w:val="1"/>
        </w:numPr>
        <w:shd w:val="clear" w:color="auto" w:fill="FFFFFF"/>
        <w:tabs>
          <w:tab w:val="left" w:pos="0"/>
          <w:tab w:val="left" w:pos="180"/>
          <w:tab w:val="left" w:pos="36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нарушение правил написания слов, вклю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чая грубые случаи пропуска, перестановки, за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мены и вставки лишних букв в словах;</w:t>
      </w:r>
    </w:p>
    <w:p w:rsidR="00FD5B9B" w:rsidRPr="00D52684" w:rsidRDefault="00FD5B9B" w:rsidP="00A22BB0">
      <w:pPr>
        <w:numPr>
          <w:ilvl w:val="0"/>
          <w:numId w:val="1"/>
        </w:numPr>
        <w:shd w:val="clear" w:color="auto" w:fill="FFFFFF"/>
        <w:tabs>
          <w:tab w:val="left" w:pos="0"/>
          <w:tab w:val="left" w:pos="180"/>
          <w:tab w:val="left" w:pos="36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неправильное написание слов, не регули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руемых правилами, круг которых очерчен про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граммой каждого класса (слова с непроверяе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мыми написаниями);</w:t>
      </w:r>
    </w:p>
    <w:p w:rsidR="00FD5B9B" w:rsidRPr="00D52684" w:rsidRDefault="00FD5B9B" w:rsidP="00A22BB0">
      <w:pPr>
        <w:numPr>
          <w:ilvl w:val="0"/>
          <w:numId w:val="1"/>
        </w:numPr>
        <w:shd w:val="clear" w:color="auto" w:fill="FFFFFF"/>
        <w:tabs>
          <w:tab w:val="left" w:pos="0"/>
          <w:tab w:val="left" w:pos="180"/>
          <w:tab w:val="left" w:pos="36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отсутствие изученных знаков препинания в тексте {в конце предложения и заглавной буквы в начале предложения);</w:t>
      </w:r>
    </w:p>
    <w:p w:rsidR="00FD5B9B" w:rsidRPr="00D52684" w:rsidRDefault="00FD5B9B" w:rsidP="00A22BB0">
      <w:pPr>
        <w:numPr>
          <w:ilvl w:val="0"/>
          <w:numId w:val="1"/>
        </w:numPr>
        <w:shd w:val="clear" w:color="auto" w:fill="FFFFFF"/>
        <w:tabs>
          <w:tab w:val="left" w:pos="0"/>
          <w:tab w:val="left" w:pos="180"/>
          <w:tab w:val="left" w:pos="36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наличие ошибок на изученные правила по орфографии;</w:t>
      </w:r>
    </w:p>
    <w:p w:rsidR="00FD5B9B" w:rsidRPr="00D52684" w:rsidRDefault="00FD5B9B" w:rsidP="00A22BB0">
      <w:pPr>
        <w:numPr>
          <w:ilvl w:val="0"/>
          <w:numId w:val="1"/>
        </w:numPr>
        <w:shd w:val="clear" w:color="auto" w:fill="FFFFFF"/>
        <w:tabs>
          <w:tab w:val="left" w:pos="0"/>
          <w:tab w:val="left" w:pos="180"/>
          <w:tab w:val="left" w:pos="36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существенные отступления от авторского текста при  написании изложения, искажаю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щие смысл произведения;</w:t>
      </w:r>
    </w:p>
    <w:p w:rsidR="00FD5B9B" w:rsidRPr="00D52684" w:rsidRDefault="00FD5B9B" w:rsidP="00A22BB0">
      <w:pPr>
        <w:numPr>
          <w:ilvl w:val="0"/>
          <w:numId w:val="1"/>
        </w:numPr>
        <w:shd w:val="clear" w:color="auto" w:fill="FFFFFF"/>
        <w:tabs>
          <w:tab w:val="left" w:pos="0"/>
          <w:tab w:val="left" w:pos="180"/>
          <w:tab w:val="left" w:pos="360"/>
          <w:tab w:val="left" w:pos="51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отсутствие  главной  части  изложения, пропуск важных событий, отраженных в ав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торском тексте;</w:t>
      </w:r>
    </w:p>
    <w:p w:rsidR="00FD5B9B" w:rsidRPr="00D52684" w:rsidRDefault="00FD5B9B" w:rsidP="00A22BB0">
      <w:pPr>
        <w:numPr>
          <w:ilvl w:val="0"/>
          <w:numId w:val="1"/>
        </w:numPr>
        <w:shd w:val="clear" w:color="auto" w:fill="FFFFFF"/>
        <w:tabs>
          <w:tab w:val="left" w:pos="0"/>
          <w:tab w:val="left" w:pos="180"/>
          <w:tab w:val="left" w:pos="36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употребление слов в несвойственном им значении (в изложении).</w:t>
      </w:r>
    </w:p>
    <w:p w:rsidR="00FD5B9B" w:rsidRPr="00D52684" w:rsidRDefault="00FD5B9B" w:rsidP="00A22BB0">
      <w:pPr>
        <w:shd w:val="clear" w:color="auto" w:fill="FFFFFF"/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D52684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Недочеты:</w:t>
      </w:r>
    </w:p>
    <w:p w:rsidR="00FD5B9B" w:rsidRPr="00D52684" w:rsidRDefault="00FD5B9B" w:rsidP="00A22BB0">
      <w:pPr>
        <w:numPr>
          <w:ilvl w:val="0"/>
          <w:numId w:val="2"/>
        </w:numPr>
        <w:shd w:val="clear" w:color="auto" w:fill="FFFFFF"/>
        <w:tabs>
          <w:tab w:val="clear" w:pos="720"/>
          <w:tab w:val="left" w:pos="0"/>
          <w:tab w:val="num" w:pos="180"/>
          <w:tab w:val="left" w:pos="439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sz w:val="24"/>
          <w:szCs w:val="24"/>
          <w:lang w:eastAsia="ru-RU"/>
        </w:rPr>
        <w:t>отсутствие знаков препинания в конце предложения, если следующее предложение н</w:t>
      </w:r>
      <w:r w:rsidRPr="00D52684">
        <w:rPr>
          <w:rFonts w:ascii="Times New Roman" w:hAnsi="Times New Roman"/>
          <w:sz w:val="24"/>
          <w:szCs w:val="24"/>
          <w:lang w:eastAsia="ru-RU"/>
        </w:rPr>
        <w:t>а</w:t>
      </w:r>
      <w:r w:rsidRPr="00D52684">
        <w:rPr>
          <w:rFonts w:ascii="Times New Roman" w:hAnsi="Times New Roman"/>
          <w:sz w:val="24"/>
          <w:szCs w:val="24"/>
          <w:lang w:eastAsia="ru-RU"/>
        </w:rPr>
        <w:t>писано с большой буквы; отсутствие «красной» строки;</w:t>
      </w:r>
    </w:p>
    <w:p w:rsidR="00FD5B9B" w:rsidRPr="00D52684" w:rsidRDefault="00FD5B9B" w:rsidP="00A22BB0">
      <w:pPr>
        <w:numPr>
          <w:ilvl w:val="0"/>
          <w:numId w:val="2"/>
        </w:numPr>
        <w:shd w:val="clear" w:color="auto" w:fill="FFFFFF"/>
        <w:tabs>
          <w:tab w:val="clear" w:pos="720"/>
          <w:tab w:val="num" w:pos="180"/>
          <w:tab w:val="left" w:pos="466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неправильное написание одного слова(при наличии в работе нескольких таких слов)на одно и то же правило;</w:t>
      </w:r>
    </w:p>
    <w:p w:rsidR="00FD5B9B" w:rsidRPr="00D52684" w:rsidRDefault="00FD5B9B" w:rsidP="00A22BB0">
      <w:pPr>
        <w:numPr>
          <w:ilvl w:val="0"/>
          <w:numId w:val="2"/>
        </w:numPr>
        <w:shd w:val="clear" w:color="auto" w:fill="FFFFFF"/>
        <w:tabs>
          <w:tab w:val="clear" w:pos="720"/>
          <w:tab w:val="num" w:pos="180"/>
          <w:tab w:val="left" w:pos="466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незначительные нарушения логики событий авторск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текста при написании изложения.</w:t>
      </w:r>
    </w:p>
    <w:p w:rsidR="00FD5B9B" w:rsidRPr="00D52684" w:rsidRDefault="00FD5B9B" w:rsidP="00A22BB0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При оценке контрольной работы учитывается в пер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вую очередь правильность ее выпо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л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нения. Исправления, которые сделал учащийся, не влияют на оценку (за иск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лючением т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кого вида работ, как контрольное списывание). Учитывается только последнее написание. Оформ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ление работы также не должно влиять на оценку, ибо в таком случае проверяющий может быть недостаточно объективным. При оценивании работы учитель принимает во внимание каллиграфический навык.</w:t>
      </w:r>
    </w:p>
    <w:p w:rsidR="00FD5B9B" w:rsidRPr="00D52684" w:rsidRDefault="00FD5B9B" w:rsidP="00A22BB0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При оценивании работы принимается во внимание не только количество, но и характер ошибок. Например, ошибка на невнимание в меньшей мере влияет на оцен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ку, чем ошибки на изученные орфограммы.</w:t>
      </w:r>
    </w:p>
    <w:p w:rsidR="00FD5B9B" w:rsidRPr="00D52684" w:rsidRDefault="00FD5B9B" w:rsidP="00A22BB0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t>При оценке изложения необходимо обра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тить внимание на полноту передачи основного содержания текста, на наличие пропусков су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щественных моментов в тексте, на искажения при передаче авторского замысла, на отсутст</w:t>
      </w:r>
      <w:r w:rsidRPr="00D5268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вие главной части повествования.</w:t>
      </w:r>
    </w:p>
    <w:p w:rsidR="00FD5B9B" w:rsidRDefault="00FD5B9B" w:rsidP="00A22BB0">
      <w:pPr>
        <w:tabs>
          <w:tab w:val="left" w:pos="2118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52684">
        <w:rPr>
          <w:rFonts w:ascii="Times New Roman" w:hAnsi="Times New Roman"/>
          <w:b/>
          <w:sz w:val="24"/>
          <w:szCs w:val="24"/>
        </w:rPr>
        <w:t>М</w:t>
      </w:r>
      <w:r>
        <w:rPr>
          <w:rFonts w:ascii="Times New Roman" w:hAnsi="Times New Roman"/>
          <w:b/>
          <w:sz w:val="24"/>
          <w:szCs w:val="24"/>
        </w:rPr>
        <w:t>атериально-техническое обестечение</w:t>
      </w:r>
    </w:p>
    <w:p w:rsidR="00FD5B9B" w:rsidRDefault="00FD5B9B" w:rsidP="00A22BB0">
      <w:pPr>
        <w:numPr>
          <w:ilvl w:val="0"/>
          <w:numId w:val="16"/>
        </w:numPr>
        <w:tabs>
          <w:tab w:val="clear" w:pos="720"/>
          <w:tab w:val="num" w:pos="180"/>
          <w:tab w:val="left" w:pos="2118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52684">
        <w:rPr>
          <w:rFonts w:ascii="Times New Roman" w:hAnsi="Times New Roman"/>
          <w:sz w:val="24"/>
          <w:szCs w:val="24"/>
        </w:rPr>
        <w:t>Канакина В.П., Горецкий В.Г. и др. Русский язык. Рабочие программы. 1 класс.</w:t>
      </w:r>
    </w:p>
    <w:p w:rsidR="00FD5B9B" w:rsidRPr="00D52684" w:rsidRDefault="00FD5B9B" w:rsidP="00E50BB0">
      <w:pPr>
        <w:numPr>
          <w:ilvl w:val="0"/>
          <w:numId w:val="16"/>
        </w:numPr>
        <w:tabs>
          <w:tab w:val="clear" w:pos="720"/>
          <w:tab w:val="num" w:pos="180"/>
          <w:tab w:val="left" w:pos="2118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52684">
        <w:rPr>
          <w:rFonts w:ascii="Times New Roman" w:hAnsi="Times New Roman"/>
          <w:sz w:val="24"/>
          <w:szCs w:val="24"/>
        </w:rPr>
        <w:t>У</w:t>
      </w:r>
      <w:r>
        <w:rPr>
          <w:rFonts w:ascii="Times New Roman" w:hAnsi="Times New Roman"/>
          <w:sz w:val="24"/>
          <w:szCs w:val="24"/>
        </w:rPr>
        <w:t xml:space="preserve">чебники: </w:t>
      </w:r>
      <w:r w:rsidRPr="00D52684">
        <w:rPr>
          <w:rFonts w:ascii="Times New Roman" w:hAnsi="Times New Roman"/>
          <w:sz w:val="24"/>
          <w:szCs w:val="24"/>
        </w:rPr>
        <w:t>Обучение грамоте</w:t>
      </w:r>
      <w:r>
        <w:rPr>
          <w:rFonts w:ascii="Times New Roman" w:hAnsi="Times New Roman"/>
          <w:sz w:val="24"/>
          <w:szCs w:val="24"/>
        </w:rPr>
        <w:t>.</w:t>
      </w:r>
      <w:r w:rsidRPr="00D52684">
        <w:rPr>
          <w:rFonts w:ascii="Times New Roman" w:hAnsi="Times New Roman"/>
          <w:sz w:val="24"/>
          <w:szCs w:val="24"/>
        </w:rPr>
        <w:t>Горецкий В.Г. и др. Азбука. Учебник: 1 класс. Часть 1,2.</w:t>
      </w:r>
    </w:p>
    <w:p w:rsidR="00FD5B9B" w:rsidRPr="00D52684" w:rsidRDefault="00FD5B9B" w:rsidP="00A22B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D52684">
        <w:rPr>
          <w:rFonts w:ascii="Times New Roman" w:hAnsi="Times New Roman"/>
          <w:sz w:val="24"/>
          <w:szCs w:val="24"/>
        </w:rPr>
        <w:t>Русский язык</w:t>
      </w:r>
      <w:r>
        <w:rPr>
          <w:rFonts w:ascii="Times New Roman" w:hAnsi="Times New Roman"/>
          <w:sz w:val="24"/>
          <w:szCs w:val="24"/>
        </w:rPr>
        <w:t xml:space="preserve">. </w:t>
      </w:r>
      <w:r w:rsidRPr="00D52684">
        <w:rPr>
          <w:rFonts w:ascii="Times New Roman" w:hAnsi="Times New Roman"/>
          <w:sz w:val="24"/>
          <w:szCs w:val="24"/>
        </w:rPr>
        <w:t>Канакина В.П., Горецкий В.Г. Русский язык.. 1 класс.</w:t>
      </w:r>
    </w:p>
    <w:p w:rsidR="00FD5B9B" w:rsidRPr="00D52684" w:rsidRDefault="00FD5B9B" w:rsidP="00A22B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63E84">
        <w:rPr>
          <w:rFonts w:ascii="Times New Roman" w:hAnsi="Times New Roman"/>
          <w:b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. </w:t>
      </w:r>
      <w:r w:rsidRPr="00D52684">
        <w:rPr>
          <w:rFonts w:ascii="Times New Roman" w:hAnsi="Times New Roman"/>
          <w:sz w:val="24"/>
          <w:szCs w:val="24"/>
        </w:rPr>
        <w:t>Прописи</w:t>
      </w:r>
      <w:r>
        <w:rPr>
          <w:rFonts w:ascii="Times New Roman" w:hAnsi="Times New Roman"/>
          <w:sz w:val="24"/>
          <w:szCs w:val="24"/>
        </w:rPr>
        <w:t>.</w:t>
      </w:r>
      <w:r w:rsidRPr="00D52684">
        <w:rPr>
          <w:rFonts w:ascii="Times New Roman" w:hAnsi="Times New Roman"/>
          <w:sz w:val="24"/>
          <w:szCs w:val="24"/>
        </w:rPr>
        <w:t xml:space="preserve"> (Обучение грамоте)</w:t>
      </w:r>
      <w:r>
        <w:rPr>
          <w:rFonts w:ascii="Times New Roman" w:hAnsi="Times New Roman"/>
          <w:sz w:val="24"/>
          <w:szCs w:val="24"/>
        </w:rPr>
        <w:t xml:space="preserve">: </w:t>
      </w:r>
      <w:r w:rsidRPr="00D52684">
        <w:rPr>
          <w:rFonts w:ascii="Times New Roman" w:hAnsi="Times New Roman"/>
          <w:sz w:val="24"/>
          <w:szCs w:val="24"/>
        </w:rPr>
        <w:t>Горецкий В.Г., Федосова Н.А. Пропись. Части 1, 2, 3, 4.</w:t>
      </w:r>
    </w:p>
    <w:p w:rsidR="00FD5B9B" w:rsidRPr="00D52684" w:rsidRDefault="00FD5B9B" w:rsidP="00A22B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</w:t>
      </w:r>
      <w:r w:rsidRPr="00D52684">
        <w:rPr>
          <w:rFonts w:ascii="Times New Roman" w:hAnsi="Times New Roman"/>
          <w:sz w:val="24"/>
          <w:szCs w:val="24"/>
        </w:rPr>
        <w:t xml:space="preserve"> РАБОЧИЕ ТЕТРАДИ (Русский язык)</w:t>
      </w:r>
    </w:p>
    <w:p w:rsidR="00FD5B9B" w:rsidRPr="00D52684" w:rsidRDefault="00FD5B9B" w:rsidP="00A22B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D52684">
        <w:rPr>
          <w:rFonts w:ascii="Times New Roman" w:hAnsi="Times New Roman"/>
          <w:sz w:val="24"/>
          <w:szCs w:val="24"/>
        </w:rPr>
        <w:t xml:space="preserve">Канакина В.П. Русский язык. Рабочая тетрадь. 1 класс. </w:t>
      </w:r>
    </w:p>
    <w:p w:rsidR="00FD5B9B" w:rsidRPr="00D52684" w:rsidRDefault="00FD5B9B" w:rsidP="00A22B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5. </w:t>
      </w:r>
      <w:r w:rsidRPr="00D52684">
        <w:rPr>
          <w:rFonts w:ascii="Times New Roman" w:hAnsi="Times New Roman"/>
          <w:sz w:val="24"/>
          <w:szCs w:val="24"/>
        </w:rPr>
        <w:t>Жиренко О.Е., Обухова Л.А. Поуроч</w:t>
      </w:r>
      <w:r>
        <w:rPr>
          <w:rFonts w:ascii="Times New Roman" w:hAnsi="Times New Roman"/>
          <w:sz w:val="24"/>
          <w:szCs w:val="24"/>
        </w:rPr>
        <w:t>.</w:t>
      </w:r>
      <w:r w:rsidRPr="00D52684">
        <w:rPr>
          <w:rFonts w:ascii="Times New Roman" w:hAnsi="Times New Roman"/>
          <w:sz w:val="24"/>
          <w:szCs w:val="24"/>
        </w:rPr>
        <w:t xml:space="preserve"> разработки по обучению грамоте. М.Вако, 2014</w:t>
      </w:r>
    </w:p>
    <w:p w:rsidR="00FD5B9B" w:rsidRPr="00D52684" w:rsidRDefault="00FD5B9B" w:rsidP="00A22B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6. </w:t>
      </w:r>
      <w:r w:rsidRPr="00D52684">
        <w:rPr>
          <w:rFonts w:ascii="Times New Roman" w:hAnsi="Times New Roman"/>
          <w:sz w:val="24"/>
          <w:szCs w:val="24"/>
        </w:rPr>
        <w:t>Крылова О.Н. Тесты по обучению грамоте в 2-х частях.М. Экзамен, 2012</w:t>
      </w:r>
    </w:p>
    <w:p w:rsidR="00FD5B9B" w:rsidRPr="00D52684" w:rsidRDefault="00FD5B9B" w:rsidP="00A22B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7. </w:t>
      </w:r>
      <w:r>
        <w:rPr>
          <w:rFonts w:ascii="Times New Roman" w:hAnsi="Times New Roman"/>
          <w:sz w:val="24"/>
          <w:szCs w:val="24"/>
        </w:rPr>
        <w:t>Тарабарина Т.И.</w:t>
      </w:r>
      <w:r w:rsidRPr="00D52684">
        <w:rPr>
          <w:rFonts w:ascii="Times New Roman" w:hAnsi="Times New Roman"/>
          <w:sz w:val="24"/>
          <w:szCs w:val="24"/>
        </w:rPr>
        <w:t xml:space="preserve">, Соколова Е. И. И учеба, и игра: русский язык. Ярославль «Академия развития», 1998. </w:t>
      </w:r>
    </w:p>
    <w:p w:rsidR="00FD5B9B" w:rsidRPr="00D52684" w:rsidRDefault="00FD5B9B" w:rsidP="00A22B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8. </w:t>
      </w:r>
      <w:r w:rsidRPr="00D52684">
        <w:rPr>
          <w:rFonts w:ascii="Times New Roman" w:hAnsi="Times New Roman"/>
          <w:sz w:val="24"/>
          <w:szCs w:val="24"/>
        </w:rPr>
        <w:t>Дмитриева О.И. Поурочные разработки по русскому языку. М.Вако,2011.1 класс.</w:t>
      </w:r>
    </w:p>
    <w:p w:rsidR="00FD5B9B" w:rsidRPr="00D52684" w:rsidRDefault="00FD5B9B" w:rsidP="00A22B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9. </w:t>
      </w:r>
      <w:r w:rsidRPr="00D52684">
        <w:rPr>
          <w:rFonts w:ascii="Times New Roman" w:hAnsi="Times New Roman"/>
          <w:sz w:val="24"/>
          <w:szCs w:val="24"/>
        </w:rPr>
        <w:t>Балышева Е.Н. Грамматика русс</w:t>
      </w:r>
      <w:r>
        <w:rPr>
          <w:rFonts w:ascii="Times New Roman" w:hAnsi="Times New Roman"/>
          <w:sz w:val="24"/>
          <w:szCs w:val="24"/>
        </w:rPr>
        <w:t>.</w:t>
      </w:r>
      <w:r w:rsidRPr="00D52684">
        <w:rPr>
          <w:rFonts w:ascii="Times New Roman" w:hAnsi="Times New Roman"/>
          <w:sz w:val="24"/>
          <w:szCs w:val="24"/>
        </w:rPr>
        <w:t xml:space="preserve"> языка для младших школьников. С-П.Литера, 2005.</w:t>
      </w:r>
    </w:p>
    <w:p w:rsidR="00FD5B9B" w:rsidRPr="00D52684" w:rsidRDefault="00FD5B9B" w:rsidP="00A22B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10. </w:t>
      </w:r>
      <w:r w:rsidRPr="00D52684">
        <w:rPr>
          <w:rFonts w:ascii="Times New Roman" w:hAnsi="Times New Roman"/>
          <w:sz w:val="24"/>
          <w:szCs w:val="24"/>
        </w:rPr>
        <w:t>Канакина В.П., Щеголева Г.С. Русский язык. Сборник диктантов и само</w:t>
      </w:r>
      <w:r>
        <w:rPr>
          <w:rFonts w:ascii="Times New Roman" w:hAnsi="Times New Roman"/>
          <w:sz w:val="24"/>
          <w:szCs w:val="24"/>
        </w:rPr>
        <w:t>стоятельных работ. 1 классы</w:t>
      </w:r>
    </w:p>
    <w:p w:rsidR="00FD5B9B" w:rsidRDefault="00FD5B9B" w:rsidP="00A22BB0">
      <w:pPr>
        <w:tabs>
          <w:tab w:val="left" w:pos="2118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11. </w:t>
      </w:r>
      <w:r w:rsidRPr="00D52684">
        <w:rPr>
          <w:rFonts w:ascii="Times New Roman" w:hAnsi="Times New Roman"/>
          <w:sz w:val="24"/>
          <w:szCs w:val="24"/>
          <w:lang w:eastAsia="ru-RU"/>
        </w:rPr>
        <w:t>Контрольно-измеритель</w:t>
      </w:r>
      <w:r>
        <w:rPr>
          <w:rFonts w:ascii="Times New Roman" w:hAnsi="Times New Roman"/>
          <w:sz w:val="24"/>
          <w:szCs w:val="24"/>
          <w:lang w:eastAsia="ru-RU"/>
        </w:rPr>
        <w:t xml:space="preserve">ные материалы. Русский язык: 1 </w:t>
      </w:r>
      <w:r w:rsidRPr="00D52684">
        <w:rPr>
          <w:rFonts w:ascii="Times New Roman" w:hAnsi="Times New Roman"/>
          <w:sz w:val="24"/>
          <w:szCs w:val="24"/>
          <w:lang w:eastAsia="ru-RU"/>
        </w:rPr>
        <w:t>класс</w:t>
      </w:r>
    </w:p>
    <w:p w:rsidR="00FD5B9B" w:rsidRDefault="00FD5B9B" w:rsidP="00A22BB0">
      <w:pPr>
        <w:tabs>
          <w:tab w:val="left" w:pos="2118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  <w:sectPr w:rsidR="00FD5B9B" w:rsidSect="006651B4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FD5B9B" w:rsidRPr="00436B14" w:rsidRDefault="00FD5B9B" w:rsidP="006651B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36B14">
        <w:rPr>
          <w:rFonts w:ascii="Times New Roman" w:hAnsi="Times New Roman"/>
          <w:b/>
          <w:sz w:val="28"/>
          <w:szCs w:val="28"/>
        </w:rPr>
        <w:t>Календарно-тематическое планирование</w:t>
      </w:r>
    </w:p>
    <w:p w:rsidR="00FD5B9B" w:rsidRPr="00436B14" w:rsidRDefault="00FD5B9B" w:rsidP="006651B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36B14">
        <w:rPr>
          <w:rFonts w:ascii="Times New Roman" w:hAnsi="Times New Roman"/>
          <w:b/>
          <w:sz w:val="28"/>
          <w:szCs w:val="28"/>
        </w:rPr>
        <w:t>Русский язык (99 часов)</w:t>
      </w:r>
    </w:p>
    <w:tbl>
      <w:tblPr>
        <w:tblW w:w="1630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7"/>
        <w:gridCol w:w="710"/>
        <w:gridCol w:w="708"/>
        <w:gridCol w:w="1276"/>
        <w:gridCol w:w="1134"/>
        <w:gridCol w:w="1134"/>
        <w:gridCol w:w="1418"/>
        <w:gridCol w:w="2409"/>
        <w:gridCol w:w="1560"/>
        <w:gridCol w:w="3402"/>
        <w:gridCol w:w="135"/>
        <w:gridCol w:w="1424"/>
        <w:gridCol w:w="425"/>
      </w:tblGrid>
      <w:tr w:rsidR="00FD5B9B" w:rsidRPr="003B56A3" w:rsidTr="00E36F00">
        <w:trPr>
          <w:trHeight w:val="542"/>
        </w:trPr>
        <w:tc>
          <w:tcPr>
            <w:tcW w:w="567" w:type="dxa"/>
            <w:vMerge w:val="restart"/>
            <w:textDirection w:val="btLr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>№урока</w:t>
            </w:r>
          </w:p>
        </w:tc>
        <w:tc>
          <w:tcPr>
            <w:tcW w:w="1418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>Дата про</w:t>
            </w:r>
            <w:r w:rsidRPr="003B56A3">
              <w:rPr>
                <w:rFonts w:ascii="Times New Roman" w:hAnsi="Times New Roman"/>
                <w:b/>
                <w:sz w:val="24"/>
                <w:szCs w:val="24"/>
              </w:rPr>
              <w:softHyphen/>
              <w:t>ведения</w:t>
            </w:r>
          </w:p>
        </w:tc>
        <w:tc>
          <w:tcPr>
            <w:tcW w:w="1276" w:type="dxa"/>
            <w:vMerge w:val="restart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1134" w:type="dxa"/>
            <w:vMerge w:val="restart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>Тип урока</w:t>
            </w:r>
          </w:p>
        </w:tc>
        <w:tc>
          <w:tcPr>
            <w:tcW w:w="1134" w:type="dxa"/>
            <w:vMerge w:val="restart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>Техн</w:t>
            </w: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>логии</w:t>
            </w:r>
          </w:p>
        </w:tc>
        <w:tc>
          <w:tcPr>
            <w:tcW w:w="1418" w:type="dxa"/>
            <w:vMerge w:val="restart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>Решаемые проблемы</w:t>
            </w:r>
          </w:p>
        </w:tc>
        <w:tc>
          <w:tcPr>
            <w:tcW w:w="2409" w:type="dxa"/>
            <w:vMerge w:val="restart"/>
            <w:vAlign w:val="center"/>
          </w:tcPr>
          <w:p w:rsidR="00FD5B9B" w:rsidRPr="003B56A3" w:rsidRDefault="00FD5B9B" w:rsidP="00E36F00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>Виды деятельности (элементы соде</w:t>
            </w: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>жания, контроль)</w:t>
            </w:r>
          </w:p>
        </w:tc>
        <w:tc>
          <w:tcPr>
            <w:tcW w:w="6521" w:type="dxa"/>
            <w:gridSpan w:val="4"/>
            <w:vAlign w:val="center"/>
          </w:tcPr>
          <w:p w:rsidR="00FD5B9B" w:rsidRPr="003B56A3" w:rsidRDefault="00FD5B9B" w:rsidP="00E36F00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</w:t>
            </w:r>
          </w:p>
        </w:tc>
        <w:tc>
          <w:tcPr>
            <w:tcW w:w="425" w:type="dxa"/>
            <w:vMerge w:val="restart"/>
            <w:textDirection w:val="btLr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>Примечания</w:t>
            </w:r>
          </w:p>
        </w:tc>
      </w:tr>
      <w:tr w:rsidR="00FD5B9B" w:rsidRPr="003B56A3" w:rsidTr="00E36F00">
        <w:trPr>
          <w:trHeight w:val="710"/>
        </w:trPr>
        <w:tc>
          <w:tcPr>
            <w:tcW w:w="567" w:type="dxa"/>
            <w:vMerge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>По факту</w:t>
            </w:r>
          </w:p>
        </w:tc>
        <w:tc>
          <w:tcPr>
            <w:tcW w:w="1276" w:type="dxa"/>
            <w:vMerge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</w:tcPr>
          <w:p w:rsidR="00FD5B9B" w:rsidRPr="003B56A3" w:rsidRDefault="00FD5B9B" w:rsidP="00E36F00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>Предме</w:t>
            </w: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>ные</w:t>
            </w:r>
          </w:p>
        </w:tc>
        <w:tc>
          <w:tcPr>
            <w:tcW w:w="3402" w:type="dxa"/>
            <w:vAlign w:val="center"/>
          </w:tcPr>
          <w:p w:rsidR="00FD5B9B" w:rsidRPr="003B56A3" w:rsidRDefault="00FD5B9B" w:rsidP="00E36F00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>Метапредметные</w:t>
            </w:r>
          </w:p>
        </w:tc>
        <w:tc>
          <w:tcPr>
            <w:tcW w:w="1559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>Личнос</w:t>
            </w: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>ные</w:t>
            </w:r>
          </w:p>
        </w:tc>
        <w:tc>
          <w:tcPr>
            <w:tcW w:w="425" w:type="dxa"/>
            <w:vMerge/>
            <w:vAlign w:val="center"/>
          </w:tcPr>
          <w:p w:rsidR="00FD5B9B" w:rsidRPr="003B56A3" w:rsidRDefault="00FD5B9B" w:rsidP="00E36F00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D5B9B" w:rsidRPr="003B56A3" w:rsidTr="00E36F00">
        <w:trPr>
          <w:trHeight w:val="224"/>
        </w:trPr>
        <w:tc>
          <w:tcPr>
            <w:tcW w:w="16302" w:type="dxa"/>
            <w:gridSpan w:val="13"/>
            <w:vAlign w:val="center"/>
          </w:tcPr>
          <w:p w:rsidR="00FD5B9B" w:rsidRPr="003B56A3" w:rsidRDefault="00FD5B9B" w:rsidP="00E36F00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>Добукварный период. Письмо (23 ч)</w:t>
            </w: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си» — первая учебная тетрадь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откр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тия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Здорвье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вивающ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Как 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тать в «Про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сях»?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Поиск элементов пр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писи (обложка, 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тульный лист); обсу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дение правил посадки при письме и распол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жения тетради на 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бочем месте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; пись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мо графических элеме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тов по образцу; оценка результатов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Научиться ориен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тироваться в «Про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писях» — первой учебной те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ради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осознавать п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знава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тельную задачу; прим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нять систему условных обознач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ний учебника при выполнении зад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ний; делать обобще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ния, 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воды.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соблюдать правила речевого поведения; д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литься своими размышлениями, впечатлениями; стро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ить речевое высказывание в соответ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ствии с поставленными задачами. 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понимать пе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спективы дальнейшей учебной работы; определять цели и задачи усвоения новых знаний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2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личнос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ного смыс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ла учения; 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лание 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полнять учебно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познавател. действия, приобре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тать новые зн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ния; развитие мотива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ции учебной дея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т-сти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Рабочая строка. Верхняя и нижняя линии 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бочей строки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Здор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вье-сбер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жения, личн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стного орие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ванного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учиться находить рабочую строку?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Соблюдение правил посадки при пись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ме, расположения учебной тетради на рабочем месте; обведение предметов и элементов букв по контуру; письмо графических элементов по образцу, 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бота в паре; оценка результатов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Научиться держать ручку; находить 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бочую строку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самост. выде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лять и формулировать познават. цель; ориентироваться в своей системе знаний; перерабатывать полученную информацию (делать выводы на основе обобщ. зн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ний); выполнять учебно-познават. действия. 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участв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вать в дискуссии; свободно 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ражать свое мнение; употре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лять вежливые формы обра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щения к участникам диалога.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принимать и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хранять учебную задачу; осозн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вать возникаю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щие трудности, 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кать их причины и пути преод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ления; осознавать смысл и назн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чение позитив. установок на 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пешную работу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личн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стного смысла 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ния; прин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я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тие нового статуса 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ника, вну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ренней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ции школьника на уровне поло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жительного отно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шения к школе, 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раза «хор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шего учен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ка»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Обвед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сунков по контору. Письмо овалов и полуов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лов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личн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стного орие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ванного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читься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сать овалы и полуов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лы?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Соблюдение правил посадки при письме, расположения уче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ной тетради на раб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чем месте; обвед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изображенных предметов по конт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ру, штриховка;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ставление предл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жения по иллюстр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ции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; оценка резул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татов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Научиться штриховать с помощью трафарета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выполнять учебно-познавательные действия; ориентироваться в своей системе знаний; понимать информацию, представленную в виде рисунков и схем.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 xml:space="preserve">Коммуникативные: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сотрудн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чать с товарищами при выполн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нии заданий в паре и группе (у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танавливать и соблюдать очере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ность действий, корректно соо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щать товарищу об ошибках).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 xml:space="preserve">Регулятивные: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анализ-ть свою деятельность (выделять и форм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лир-ть то, что уже усвоено и что еще нужно усвоить, оценивать рез-ты работы); организовывать свое рабочее место под руков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дством учителя.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2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учебно-познавател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ного интер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са к изуч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нию нового учебного 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териала, 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тойчивой 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тивации к самосто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я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тельной  и коллекти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ной аналит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ческой де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я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тельности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Рисов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пол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овалов и </w:t>
            </w:r>
            <w:r>
              <w:rPr>
                <w:rFonts w:ascii="Times New Roman" w:hAnsi="Times New Roman"/>
                <w:sz w:val="24"/>
                <w:szCs w:val="24"/>
              </w:rPr>
              <w:t>кругов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личн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стного орие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ванного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читься 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водить предметы по конт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ру?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Соблюдение правил посадки при письме, расположения уче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ной тетради на раб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чем месте; обвед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изображенных предметов по конт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ру, штриховка; 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рисовка овалов, кр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гов и предметов (не выходя за строку); работа в группе (инсценировка ска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ки «Колобок»); оценка результатов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Научиться обводить предметы по контору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самостоятел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 выде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лять и формулировать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знавательную цель; высказ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вать предположения; добывать новые знания (извлекать ин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формацию, представленную в форме иллюс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раций и схем).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строить связное высказывание из 5—6 предложений по предложенной теме; слушать других. 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понимать уче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ную задачу и стремиться ее 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полнить; коллектив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но составлять план урока; контролиро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вать 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полнение действий в соответ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ствии с планом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же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лания выполнять учебно-познава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тел. действия, приобретать новые зн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ния; уст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ление связи между целью учеб. деятельн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сти и ее 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тивом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Письмо длинных прямых накло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ных 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ний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разв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вающего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читься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ходить 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бочую строку и писать на ней дли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ные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клонные прямые?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Формирование де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я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тельностных сп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собностей и спосо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ностей к структур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рованию и систем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тизации изучаемого предметного соде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жания:письмо пр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я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мых длинных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клонных линий по образцу; составление рассказа по сюже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ной картинке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; оце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ка результатов раб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Научиться ориентир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ваться в те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ради; писать длинные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клонные прямые 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нии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выполнять учебно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познавательные действия; сравнивать предметы, объекты; ориентироваться в своей системе знаний; делать обобще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ния, выв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ды.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достато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ной полнотой и точностью выр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жать свои мысли в соответствии с задачами и усло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виями коммун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кации; выстраивать конструкт.. способы взаимодействия с окр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жающими.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анализировать свою дея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тельность (выделять и формулировать то, что уже у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воено и что еще нужно усвоить, оценивать результаты раб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ты);организовывать свое рабочее место под руководством учителя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Форм-ние положит. отношения к процессу познания (проявл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вни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мания, удивления, желания больше 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нать); ад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кват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ное предста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ление о школе, о пове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дении в процессе учеб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де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я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ности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Письмо накло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ных 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ний с 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круглен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ем внизу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этапного форм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рования умс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венных дейс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вий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читься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сать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клонные прямые линии с 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кругл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нием вн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зу?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Формирование де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я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тельностных спосо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ностей и способностей к структурированию и систематизации изуч. предметного содерж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ния: обведение пре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метов по контору, штриховка; письмо длинных наклонных линий с закруглением внизу; рисование бо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дюров по заданному алгоритму; составл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св</w:t>
            </w:r>
            <w:r>
              <w:rPr>
                <w:rFonts w:ascii="Times New Roman" w:hAnsi="Times New Roman"/>
                <w:sz w:val="24"/>
                <w:szCs w:val="24"/>
              </w:rPr>
              <w:t>язных рассказов по иллюстрациям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оценка достижений на уроке (в совместной деятельности учитель-ученик)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научиться писать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клонные прямые 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нии с 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круглением внизу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выполнять учебно-познават. действия; сра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нивать предметы, объекты; ор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ентир-ся в своей системе знаний; делать обобще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ния, выводы.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достато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ной полнотой и точностью выр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жать свои мысли в соответствии с задачами и усло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виями коммун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кации; выстраивать кон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структивные способы взаимоде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й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ствия с окружающими.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анализировать свою дея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тельность (выделять и формулировать то, что уже у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воено и что еще нужно усвоить, оценивать результаты раб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ты);организовывать свое рабочее место под руководством учителя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пол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жительного отношения к про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цессу познания (проявление вни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мания, удивления, желания больше 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нать); аде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ное представл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о шк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ле, о пове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дении в процессе учеб. де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я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ности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3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Письмо элементов букв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Урок рефле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сии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читься 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водить 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нии четко по конт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ру?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Обведение предм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тов по контору, штриховка; письмо длинных наклонных линии с закруглен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ем вверху; рисов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бордюров по 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данному алгоритму; составление связных рассказов по илл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ю</w:t>
            </w:r>
            <w:r>
              <w:rPr>
                <w:rFonts w:ascii="Times New Roman" w:hAnsi="Times New Roman"/>
                <w:sz w:val="24"/>
                <w:szCs w:val="24"/>
              </w:rPr>
              <w:t>страциям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; оценка 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зультатов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Научиться обводить предметы по контору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 xml:space="preserve">Познавательные: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выполнять учебно-познавательные действия, ориентироваться в своей системе знаний; понимать инф-цию, пре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ставленную в виде рисунков и схем; делать обобщения, выводы.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 xml:space="preserve">Коммуникативные: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участвовать в коллективном обсуждении учебной проблемы; с достаточной полнотой и точностью выражать свои мысли в соотв. с задачами и условиями коммуникации.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 xml:space="preserve">Регулятивные: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определять цель деятельности на уроке с помощью учителя.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2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положит. отношения к учению, к познават. деятельн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сти; желание выполнять учебно-познават. действия, приобретать новые зн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умения.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3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Письмо больших и мален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ких 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лов, 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ротких накло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ных 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ний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читься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сать 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лы?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Формирование деятел. способностей и сп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собностей к структур-нию и системат-ции изучаем. предмет.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держания: обведение предметов по контору, штриховка (не вы</w:t>
            </w:r>
            <w:r>
              <w:rPr>
                <w:rFonts w:ascii="Times New Roman" w:hAnsi="Times New Roman"/>
                <w:sz w:val="24"/>
                <w:szCs w:val="24"/>
              </w:rPr>
              <w:t>ходя за контур);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нахождение на рисунке предметов, названия которых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отв-ют задан. схемам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; слого-звуковой анализ слов; составление связных рассказов по иллюстрациям; оценка достижений 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Научиться писать ов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лы разной вели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чины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добывать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вые знания (извлекать информ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цию, представленную в форме иллюстраций и схем); сравнивать предметы, объекты (находить общее и различия); делать обо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щения, выводы.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сотрудн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чать с товарищами при выполн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нии заданий  в паре и группе (у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танавливать и соблюдать очере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ность действий. Корректно соо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щать товарищу об ошибках).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a6"/>
                <w:b/>
                <w:i w:val="0"/>
                <w:sz w:val="24"/>
                <w:szCs w:val="24"/>
                <w:lang w:eastAsia="ru-RU"/>
              </w:rPr>
              <w:t>Регулятивные: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самостоятельно форму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лировать цели урока после предвари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тельного обсуждения; осознавать смысл и назначение позитивных установок на успе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ш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ную работу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полож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тельного отношения к учению, к познав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тельной деятельн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сти; жел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выпо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нять учебно-познав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тельные действия приобретать новые зн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умения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3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Письмо коротких и дли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ных 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ний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читься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сать линии с закругл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нием влево и вправо?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Слого-звуковой ан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лиз слов (по выбору учителя; письмо 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ротких и длинных линий с закруглен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ем влево и вправо; рисование бордюров по заданному алг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ритму; работа в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ре; оценка результ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тов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Научиться писать к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роткие 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клон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ные л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нии, соблю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дая наклон, высоту, 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тервалы м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жду ними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Style w:val="1"/>
                <w:sz w:val="24"/>
                <w:szCs w:val="24"/>
                <w:lang w:eastAsia="ru-RU"/>
              </w:rPr>
            </w:pPr>
            <w:r w:rsidRPr="003B56A3">
              <w:rPr>
                <w:rStyle w:val="a6"/>
                <w:b/>
                <w:i w:val="0"/>
                <w:sz w:val="24"/>
                <w:szCs w:val="24"/>
                <w:lang w:eastAsia="ru-RU"/>
              </w:rPr>
              <w:t>Познавательные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: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понимать учеб. задачу и стремиться ее выпо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л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нить; до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бывать новые знания (и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з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влекать инфор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мацию, предста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ленную в форме иллю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страций и схем); сравнивать предметы, об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ъ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екты (находить общее и разл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чия). 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Style w:val="1"/>
                <w:sz w:val="24"/>
                <w:szCs w:val="24"/>
                <w:lang w:eastAsia="ru-RU"/>
              </w:rPr>
            </w:pPr>
            <w:r w:rsidRPr="003B56A3">
              <w:rPr>
                <w:rStyle w:val="a6"/>
                <w:b/>
                <w:sz w:val="24"/>
                <w:szCs w:val="24"/>
                <w:lang w:eastAsia="ru-RU"/>
              </w:rPr>
              <w:t>Коммуникативные:</w:t>
            </w:r>
            <w:r w:rsidRPr="003B56A3">
              <w:rPr>
                <w:rStyle w:val="1"/>
                <w:b/>
                <w:sz w:val="24"/>
                <w:szCs w:val="24"/>
                <w:lang w:eastAsia="ru-RU"/>
              </w:rPr>
              <w:t xml:space="preserve"> 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строить связное высказывание из 5—6 предложений по предложенной теме; вступать в диа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лог (отвечать на вопросы, задавать во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просы, уточнять непонятное).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a6"/>
                <w:b/>
                <w:sz w:val="24"/>
                <w:szCs w:val="24"/>
                <w:lang w:eastAsia="ru-RU"/>
              </w:rPr>
              <w:t>Регулятивные: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действовать по предло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ж. учителем плану; ко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тролиро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вать процесс и рез-таты деятельности, вносить необход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мые коррективы; аде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кватно оц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нивать свои достижения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Формир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вание на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выков 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р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ганизации и анализа своей де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я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тельности в со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ставе группы; раз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витие мотивации учебной деятель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ности; формиро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вание ли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ч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ностного смысла учения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rPr>
          <w:trHeight w:val="304"/>
        </w:trPr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4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Письмо накло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ных 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ний 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петлей вверху и внизу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личн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стного орие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ванного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читься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сать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клонные линии с петлей вверху и внизу?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Формир-ние деятел. способностей и сп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собностей к структур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нию и систем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ции изучаемого предме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ного содержания: письмо коротких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клонных линий с 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круглением вверху влево и закруглением внизу вправо, с пе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лей вверху и внизу; рисование бордюров по задан. алгоритму; работа в паре (сост-ие связ. рассказов по 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люстрациям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оценка рез-в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Научиться писать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клонные 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нии с петлей вверху и внизу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обсуждать проблемные вопросы; осущес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влять анализ объектов с выд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лением существенных призн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ков. 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участв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вать в общей беседе, соблюдая правила речевого по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ведения.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формулировать учебную задачу урока; колле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тивно составлять план урока; контролировать выполне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ние действий в соответствии с пл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ном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вание ум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 оцен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вать собс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венную учеб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ную деятел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ность (свои достиж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сам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стоятел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ность, ин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циати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ность, 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ветстве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ность, пр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чины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удач)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4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Письмо накло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ных 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ний с петлей вверху и внизу, овалов и полуов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лов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разв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вающего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читься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сать гр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фические элементы, соблюдая наклон, высоту и интервал между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ми?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Формирование де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я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тельн. способностей и способностей к стру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тур-нию и систем-ции изуч. предмет. соде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жания: обведение гр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фич. элементов, пре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метов по контору, штриховка (не выходя за контур); слого-звуковой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анализ слов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; письмо наклонных 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ний с петлей вверху и внизу, полу</w:t>
            </w:r>
            <w:r>
              <w:rPr>
                <w:rFonts w:ascii="Times New Roman" w:hAnsi="Times New Roman"/>
                <w:sz w:val="24"/>
                <w:szCs w:val="24"/>
              </w:rPr>
              <w:t>овалов, овалов;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работа в паре (составление связных ра</w:t>
            </w:r>
            <w:r>
              <w:rPr>
                <w:rFonts w:ascii="Times New Roman" w:hAnsi="Times New Roman"/>
                <w:sz w:val="24"/>
                <w:szCs w:val="24"/>
              </w:rPr>
              <w:t>ссказов по иллюс</w:t>
            </w: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рациям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); оценка 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зультатов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Научиться писать 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лы, не вых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дя за раб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чую строку, элементы строчной буквы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и строчной буквы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в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Познавательные: 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понимать учебную за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дачу и стремиться ее выполнить; выпол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нять учебно-познавательные действия. 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Коммуникативные: 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вести ди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лог (от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вечать на вопросы, зад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вать вопросы, уточнять неп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нятное); строить связное выск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зывание из 5—6 предложений по предложенной теме.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Регулятивные: 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работать по предложен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ному учителем пл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ну; организовывать свое раб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чее место под руководством учителя; корректировать де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тельность, вносить изменения в процесс с учетом возникших трудностей и ошибок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вание ли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ностного смыс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ла учения; осозна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ние смысла приоб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ретаемых умений; понимание того, где еще могут при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годиться данные умения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4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Буква Аа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модиа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ностики и сам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корре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ции 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зульт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тов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учиться писать строчную букву А?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Обведение и письмо элементов строч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ной буквы а; сравнение печатной и письме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ной букв; констру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рование строчной буквы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из разли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ных ма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териалов; письмо строчной 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квы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а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по образцу; слого-звуковой ан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лиз слов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(мама, п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па, бабушка)',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оце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ка рез-тов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Научиться писать строчную букву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а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ответствии с образцом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Познавательные: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самосто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я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тельно выде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лять и формулир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вать познавательную цель; 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суждать проблемные вопросы. 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участв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вать в диа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логе (отвечать на 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просы, задавать во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просы, уто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нять непонятное). 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работать по предложен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ному учителем пл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ну; организовывать свое раб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чее место под руководством учителя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2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Формир-е положит. от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ношения к учению, к познавател. деят-сти; же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лание 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полнять учебно-познава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тел. действия, приобретать новые зн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умения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5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Буква </w:t>
            </w:r>
            <w:r w:rsidRPr="003B56A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Аа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разв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вающего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учиться писать 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глав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ную бук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ву/)?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Обведение и письмо элементов за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главной буквы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А;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сравнение печатной и письме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ной букв; констру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рование заглавной буквы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из разли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ных ма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териалов; письмо заглавной буквы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А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по образцу; слого-звуковой ан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лиз слов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(Анна, Алик, мак);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оценка резул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татов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Научиться писать 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главную 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кву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 соо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ветствии с образцом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r w:rsidRPr="003B56A3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ознавательные:</w:t>
            </w: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читать, извл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кая нуж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ную информацию; выпо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нять учебно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познават. действия; перерабаты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вать и преобразов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вать информацию из одной фо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мы в другую. 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выполнять разл. роли (лидер, исполн-ль) при 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боте в паре и группе.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принимать и с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хранять учеб. задачу; планировать в сотруд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ничестве с учителем и однокласс-ми действия, необх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димые доя решения учеб. задачи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вание по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ложител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ного от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ношения к учению, к познав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тельной деятельн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сти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5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Букв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Оо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личн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стного орие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ванного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учиться писать строчную букву 0?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Письмо элементов строчной буквы о; сравнение печатной и письменной букв; конструирование строчной бук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вы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из различных матери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лов; письмо стро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ной буквы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по 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разцу; выбор наиб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лее удавшегося 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рианта написа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ния букв; слого-звуковой анализ слов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(осы, сом, Осип)',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оценка результатов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Научиться писать строчную букву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о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 соответс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вии с обра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Познавательные: 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добывать новые знания (извлекать 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формацию, представ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ленную в форме иллюстраций и схем); устанавливать причинно-следственные связи.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Коммуникативные: 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строить рассуждение с доказательством из 5—6 предложений; проя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лять активность и стремление вы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сказывать свое мнение.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Регулятивные: 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составлять план урока; осуществлять итоговый и пошаговый контроль по 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зультату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2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Форм-ние положит. 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ношения к про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цессу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знания; ув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жи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т. отнош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к мн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нию др. 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ловека; пр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яв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ление те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пения и до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рожел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ности в споре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5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Буква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Оо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Урок рефле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сии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Здор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вье-сбер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жения, разв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вающего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читься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сать 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главную букву О?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Обведение и письмо элементов за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гл.. буквы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с соблюдением ука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з. направ-я движения 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ки; сравнение печат. и письм. букв; констру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рование заглавной бук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вы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из различных 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териалов; письмо загл. буквы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по 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разцу; выбор наиболее уда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шегося варианта нап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ния буквы; сл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го-звук. анализ слов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(Ал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са, Остап)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чтение и письмо пред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ложения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(О-о-о);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оценка рез-в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Научиться писать 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главную 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кву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0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 соо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ветствии с образцом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Познавательные: </w:t>
            </w:r>
            <w:r w:rsidRPr="003B56A3">
              <w:rPr>
                <w:rFonts w:ascii="Times New Roman" w:hAnsi="Times New Roman"/>
                <w:bCs/>
                <w:iCs/>
                <w:sz w:val="24"/>
                <w:szCs w:val="24"/>
              </w:rPr>
              <w:t>осознавать познавательную задачу; делать выводы в результате совмес</w:t>
            </w:r>
            <w:r w:rsidRPr="003B56A3">
              <w:rPr>
                <w:rFonts w:ascii="Times New Roman" w:hAnsi="Times New Roman"/>
                <w:bCs/>
                <w:iCs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bCs/>
                <w:iCs/>
                <w:sz w:val="24"/>
                <w:szCs w:val="24"/>
              </w:rPr>
              <w:t>ной работы класса и учителя; преобразовывать информацию из одной формы в другую.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Коммуникативные: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формул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ровать соб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ственные мысли; 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сказывать и аргу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ментировать свою точку зрения.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Регулятивные: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работать по предложен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ному учителем пл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ну; оценивать пра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вильность выполнения действий, вно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сить необходимые коррективы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пол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жительного отношения к учению, к познав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тельной деятельн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сти; жел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выпол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нять уче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но-позна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вательные дейст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вия, приобретать новые зн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умения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6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Повтор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из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ченных букв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Урок рефле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сии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этапного форм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рования умс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венных дейс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вий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читься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сать из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ченные 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квы и их соедин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Форм-ние способн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стей к рефлек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сии ко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рекционно-контрольного типа и реализации коррекц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онной нормы (фикс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рования собственных затрудне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ний в деят-сти): соблюдение пра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вил посадки при пис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ме, расп-ния учеб. те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ради на раб. месте; об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ведение предметов по контуру; письмо из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ченных букв; слого-звуковой анализ слов (по выбору учителя); оценка достижений на уроке по диа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ност.карте тип. ошибок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Научиться писать бу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вы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Оо, А 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и их соедин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ния; вы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полнять сл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го-звуковой анализ слов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выполнять учебно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познавательные дейс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вия; высказывать предполож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ния; сравнивать объекты (нах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дить общее и различия); делать обобщения, выводы. 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участв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вать в диа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логе (отвечать на 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просы, задавать во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просы, уто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нять непонятное).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работать по предложен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ному учителем пл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ну; контролировать процесс и результаты деятельности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2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устойч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вой мо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тивации к са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мостоятел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ной и ко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лективной аналитич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ской де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я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тельности; же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лание приобретать новые зн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умения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6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Буква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Ии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пр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блемн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го об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чения, инфо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мацио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но-комм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никац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онные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учиться писать строчную букву и?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Обведение и письмо элементов строч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ной буквы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с соблюден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ем указ. направления движения руки; сра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ние печат. и письм. букв; кон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струиров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ние строчной буквы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из раз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л. материалов; письмо строчной бу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вы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по образцу; 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бор наиболее удавш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гося варианта нап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сания буквы; слого-звуковой анализ слов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(сливы, нитки)',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оце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ка результатов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Научиться писать строчную букву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и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 соответс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вии с обра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добывать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вые знания (извлекать инф-цию, представлен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ную в форме илл-ций и схем); вы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полнять учебно-познават. дейст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вия; перераб-ть и преобр-вать инф-цию из одной формы в другую. 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осущест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лять сов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местную деятельность в парах (группах) с учетом ко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кретных учебно-познава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тельных задач; высказывать и аргумент-ть свою точку зрения. 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принимать и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хранять учебную задачу; план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ровать в сотруд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ничестве с учит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лем и одноклассниками действия, необходимые для решения уче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ной задачи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вание сп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собности к са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мооценке своих де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й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ствий; осозна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ние своих трудно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стей и стремл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к их преодол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нию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6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Буква </w:t>
            </w:r>
            <w:r w:rsidRPr="003B56A3">
              <w:rPr>
                <w:rFonts w:ascii="Times New Roman" w:hAnsi="Times New Roman"/>
                <w:i/>
                <w:iCs/>
                <w:spacing w:val="40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i/>
                <w:iCs/>
                <w:spacing w:val="40"/>
                <w:sz w:val="24"/>
                <w:szCs w:val="24"/>
              </w:rPr>
              <w:t>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разв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вающего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учиться писать 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глав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ную бук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ву И?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Обведение и письмо эл-тов загл. буквы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И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соблюдением указ.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правления движения руки; сравнение печат. и письм. букв; конс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руи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рование загл. бу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вы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из разл. мат-лов; письмо загл. буквы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по образцу; выбор наиболее удавш. вар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анта написания буквы; слого-звуковой анализ слов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(лиса, Ира, Иван),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оценка рез-тов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Научиться писать 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главную 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кву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И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ответствии с образцом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понимать информа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цию, представленную в виде текста, рисунков и схем; перерабатывать полу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ченную информацию (делать выводы на основе обобщения знаний). </w:t>
            </w: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высказ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вать и ар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гументировать свою точку зрения; слу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шать других.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Регулятивные</w:t>
            </w:r>
            <w:r w:rsidRPr="003B56A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принимать и сохранять учебную задачу; планировать работу (опред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лять последовательность про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межуточных целей с учетом конечного результата)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2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личност. смыс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ла 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ния; желание выполнять учебно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познават. действия, приобре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тать новые зн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ния; развитие мотива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ции учебной дея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тельности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7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Буква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ы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откры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тия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личн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стного орие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ванного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учиться писать 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кву ы?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Обведение и письмо эл-тов буквы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ы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блюдением указа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ного направ-я дв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жения руки; сравн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печат. и письм. букв; конструиров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ние буквы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из 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личных мат-в; пись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мо буквы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по 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разцу; выбор наиб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лее удавшегося 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рианта написания буквы; слого-звук. анализ слов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(мыши, шары)\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оценка 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зультатов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Научиться писать букву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ы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добывать новые знания (извлекать 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формацию, представ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ленную в форме иллюстраций и схем); выполнять учебно-познавательные дей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ствия; 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лать обобщения, выводы. 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формул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ровать соб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ственные мысли; 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сказывать и аргу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ментировать свою точку зрения. 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составлять план дейст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вий; осуществлять итоговый и пошаго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вый ко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троль по результату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вание ли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ностного смыс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ла учения; при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нятие внутр.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зиции школь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ника на уровне положит. отношения к школе, образа «хорошего ученика»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7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Буква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ы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Урок рефле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сии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разв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вающего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учиться писать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еди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нения с бук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вой ы?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Соблюдение правил посадки при пись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ме, расположения уче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ной тетради на раб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чем месте; письмо изученных букв и их соединений по 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разцу; слого-звуковой анализ слов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(мышка, миш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softHyphen/>
              <w:t>ка)',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оценка результатов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Научиться писать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единения с бук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вой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ы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Познавательные: </w:t>
            </w:r>
            <w:r w:rsidRPr="003B56A3">
              <w:rPr>
                <w:rFonts w:ascii="Times New Roman" w:hAnsi="Times New Roman"/>
                <w:iCs/>
                <w:sz w:val="24"/>
                <w:szCs w:val="24"/>
              </w:rPr>
              <w:t>понимать учебную задачу и стремиться ее выполнить; высказывать пре</w:t>
            </w:r>
            <w:r w:rsidRPr="003B56A3">
              <w:rPr>
                <w:rFonts w:ascii="Times New Roman" w:hAnsi="Times New Roman"/>
                <w:iCs/>
                <w:sz w:val="24"/>
                <w:szCs w:val="24"/>
              </w:rPr>
              <w:t>д</w:t>
            </w:r>
            <w:r w:rsidRPr="003B56A3">
              <w:rPr>
                <w:rFonts w:ascii="Times New Roman" w:hAnsi="Times New Roman"/>
                <w:iCs/>
                <w:sz w:val="24"/>
                <w:szCs w:val="24"/>
              </w:rPr>
              <w:t>положения; делать выводы в результате совместной работы класса учителя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Коммуникативные: </w:t>
            </w:r>
            <w:r w:rsidRPr="003B56A3">
              <w:rPr>
                <w:rFonts w:ascii="Times New Roman" w:hAnsi="Times New Roman"/>
                <w:iCs/>
                <w:sz w:val="24"/>
                <w:szCs w:val="24"/>
              </w:rPr>
              <w:t>участв</w:t>
            </w:r>
            <w:r w:rsidRPr="003B56A3">
              <w:rPr>
                <w:rFonts w:ascii="Times New Roman" w:hAnsi="Times New Roman"/>
                <w:iCs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iCs/>
                <w:sz w:val="24"/>
                <w:szCs w:val="24"/>
              </w:rPr>
              <w:t>вать в коллект. обсуждении проблем; высказывать и арг</w:t>
            </w:r>
            <w:r w:rsidRPr="003B56A3">
              <w:rPr>
                <w:rFonts w:ascii="Times New Roman" w:hAnsi="Times New Roman"/>
                <w:iCs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iCs/>
                <w:sz w:val="24"/>
                <w:szCs w:val="24"/>
              </w:rPr>
              <w:t>ментировать свою точку зрения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понимать пе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спективы дальнейшей учебной работы; определять цели и 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дачи усвоения новых знаний; осознавать смысл и назначение позитивных установок на 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пешную работу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2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учебно-познават. 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тереса к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вому учеб. мат-лу; пр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нятие и 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воение соц. роли об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чающегося; развитие 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тивации учеб.деят-и; форм-е ли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ностного смысла 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теля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7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Повто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рение изучен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ных букв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Урок рефле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сии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этапного форм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рования умс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венных дейс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вий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учиться писать изучен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ные бук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вы и их соедине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ния?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Форм-е способностей к рефлек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сии коррекц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онно-контрол. типа и реализации коррекц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онной нормы (фикс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рования собственных затрудне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ний в деят-и): соблюдение пра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вил посадки при письме, расположе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ния учеб. тетради на раб. месте; письмо изуч. букв по обра</w:t>
            </w:r>
            <w:r>
              <w:rPr>
                <w:rFonts w:ascii="Times New Roman" w:hAnsi="Times New Roman"/>
                <w:sz w:val="24"/>
                <w:szCs w:val="24"/>
              </w:rPr>
              <w:t>зцу; слого-звуковой анализ слов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; оценка достижений на уроке п</w:t>
            </w:r>
            <w:r>
              <w:rPr>
                <w:rFonts w:ascii="Times New Roman" w:hAnsi="Times New Roman"/>
                <w:sz w:val="24"/>
                <w:szCs w:val="24"/>
              </w:rPr>
              <w:t>о диагност. карте типич. ошибок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Научиться пра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вильно писать из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ученные 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квы и их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единения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выполнять учебно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познавательные дейс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вия; высказы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вать предполож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ния; делать выводы в результ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те совместной работы класса и учителя.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участв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вать в диа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логе (отвечать на 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просы, задавать во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просы, уто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нять непонятное).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удерживать цель дея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тельности до получ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ния ее результата; планировать работу (определять после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довательность промежуточных целей с учетом конечного 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зультата)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вание сп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собности к са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мооценке своих де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й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ствий; осозна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ние своих трудно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стей и стремл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к их преодол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нию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8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Буква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Уу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модиа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ностики и сам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корре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ции 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зульт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тов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учиться писать строчную букву у?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Обведение и письмо элементов строч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ной буквы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 соблюдением указанного направл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 движения руки; сравне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ние печатной и письменной букв; кон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струирование стро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ной буквы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из раз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личных материалов; письмо строчной бу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вы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по образцу; выбор наиболее удавшегося варианта написания бук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вы; письмо коро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ких слов и предло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жений с буквой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у;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оценка рез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тов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Научиться писать строчную букву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ответствии с образцом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добывать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вые знания (извлекать информ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цию, представ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ленную в форме иллюстраций и схем); выполнять учебно-познавательные дей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ствия; делать обобщения, выводы.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Коммуникативные: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осущест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лять сов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местную деятельность в парах с учетом конкретных уче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но-познава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тельных задач; выр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жать готовность идти на компр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миссы; предлагать вари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анты и способы погашения конфликтов.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принимать и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хранять учеб. задачу; планировать в сотруд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ничестве с учителем и одноклассн-ми действия, необх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димые для решения учеб. задачи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вание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ложител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ного отн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шения к про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цессу познания (проявл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вни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мания, удивления, желания больше 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нать)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8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Буква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Уу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Урок рефле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сии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разв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вающего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читься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сать 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главную букву У?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Обведение и письмо эл-ов загл. буквы У с соблюдением указа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ного напр-я движения руки; сравнение печат. и письм. букв; конс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руирование заглавной буквы У из раз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личных мат-лов; письмо загл. буквы У по образцу; слого-звуковой анализ слов (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>Уля, Устин, Алёша, Инна, Оксана),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оценка рез-тов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Научиться писать 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главную 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кву </w:t>
            </w:r>
            <w:r w:rsidRPr="003B56A3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У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ответствии с образцом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 xml:space="preserve">Познавательные: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выполнять учебно-познавательные дейс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вия; делать выводы в результ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 совместной работы класса и учителя; преобразовывать 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формацию из одной формы в другую.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 xml:space="preserve">Коммуникативные: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строить связное высказывание из 5-6 предложений по предложенной теме.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 xml:space="preserve">Регулятивные: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проявлять ц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леустремленность и настойч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вость в достижении целей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2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Форм-е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ложит. отн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шения к 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нию,  к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знавател. деятельн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сти; желание выполнять учебно-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знавательные действия, приобретать новые зн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умения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16302" w:type="dxa"/>
            <w:gridSpan w:val="13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>Обучение письму (</w:t>
            </w:r>
            <w:r w:rsidRPr="003B56A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43</w:t>
            </w: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 xml:space="preserve"> ч)</w:t>
            </w: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8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Буква Н н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личн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стного орие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ванного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читься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сать букву н?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Обведение и письмо эл-тов строчной буквы н с соблюдением указ. направл-я движения руки; сравнение печат. и письм. букв; конс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руирование строч. 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квы н из разл. мат-лов; письмо строч. буквы н по образцу; выбор наиб. удавшегося 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рианта написания бу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вы; письмо слогов с буквой н по образцу с комментированием; оценка рез-тов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Научиться писать строчную букву н в соответс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вии со 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разцом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 xml:space="preserve">Познавательные: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осознавать познават. задачу; строить реч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вое высказывание в уст. форме; делать обобщения, выводы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 xml:space="preserve">Коммуникативные: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 дост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точной полнотой и точностью выражать свои мысли в соо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ветствии с задачами и услови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я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ми коммуникации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 xml:space="preserve">Регулятивные: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формулировать учебную задачу урока; план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ровать работу (определять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следовательность промежуто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ных целей с учетом конечного результата); оценивать качество и уровень усвоения материала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вание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выков ан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лиза и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поставл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ния; уст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новление связи ме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ду целью учебной деятельн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сти и ее мотивом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9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Буква Н н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разв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вающего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читься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сать 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главную букву Н?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Обведение и письмо элементов загл. буквы Н с соблюдением указ. напр-я движения руки; сравнение печат. и письм. букв; с с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блюдением указ. напр-я движения руки; сравнение печат. и письм. букв; констру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рование загл. буквы Н 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з различ. мат-лов; письмо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буквы Н по 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разцу; выбор наиб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удавшегося  варианта написания буквы; письмо слогов и слов с буквой н по образцу с коммент-м; слого- зв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ковой анализ слова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Научиться писать з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главную б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у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кву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 xml:space="preserve">Н 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 с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ответствии с образцом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Style w:val="1"/>
                <w:sz w:val="24"/>
                <w:szCs w:val="24"/>
                <w:lang w:eastAsia="ru-RU"/>
              </w:rPr>
            </w:pPr>
            <w:r w:rsidRPr="003B56A3">
              <w:rPr>
                <w:rStyle w:val="1"/>
                <w:b/>
                <w:sz w:val="24"/>
                <w:szCs w:val="24"/>
                <w:lang w:eastAsia="ru-RU"/>
              </w:rPr>
              <w:t xml:space="preserve">Познавательные: 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добывать 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вые знания (извлекать информ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цию, представленную в форме иллюстраций и схем); выполнять учебно-познават. действия; делать обобщения, выводы.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Style w:val="1"/>
                <w:sz w:val="24"/>
                <w:szCs w:val="24"/>
                <w:lang w:eastAsia="ru-RU"/>
              </w:rPr>
            </w:pPr>
            <w:r w:rsidRPr="003B56A3">
              <w:rPr>
                <w:rStyle w:val="1"/>
                <w:b/>
                <w:sz w:val="24"/>
                <w:szCs w:val="24"/>
                <w:lang w:eastAsia="ru-RU"/>
              </w:rPr>
              <w:t xml:space="preserve">Коммуникативные: 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осущест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лять совместную деятельность в парах (группах) с учетом ко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кретных учебно-познават. задач; выражать готовность идти на компромиссы; предлагать вари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анты и способы погашения ко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фликтов. 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a6"/>
                <w:b/>
                <w:i w:val="0"/>
                <w:sz w:val="24"/>
                <w:szCs w:val="24"/>
                <w:lang w:eastAsia="ru-RU"/>
              </w:rPr>
              <w:t>Регулятивные: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принимать и с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хранять учебную задачу; план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ровать в сотруд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ничестве с учит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лем и одноклассниками действия, необходимые для решения уче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б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ной задачи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Style w:val="1"/>
                <w:sz w:val="24"/>
                <w:szCs w:val="24"/>
                <w:lang w:eastAsia="ru-RU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Формир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вание у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с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тойчивой мотивации к сам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стоятел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ь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ной и ко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л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лективной аналитич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ской де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я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тельности;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выражение поло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жительного отно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шения к процессу познания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9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Повтор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из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ченных букв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Урок рефле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сии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этапного форм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рования умс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венных дейс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вий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читься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сать из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ченные 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квы и их соедин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Формир-е способн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стей к рефлексии ко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рекционно- контрол. типа и реализации коррекц. нормы: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блюдение правил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садки при письме, 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положения учеб. те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ради на раб. месте; слого-звуковой анализ слов (по выбору 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теля); письмо изуч. букв; письмо слов с изучен. буквами с комм-ем; оценка до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тижений на уроке по диагностич. карте 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пич. ошибок (в совм. деят-и учитель-ученик)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Научиться пра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вильно писать из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ученные б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у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квы и их с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единения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Style w:val="1"/>
                <w:sz w:val="24"/>
                <w:szCs w:val="24"/>
                <w:lang w:eastAsia="ru-RU"/>
              </w:rPr>
            </w:pPr>
            <w:r w:rsidRPr="003B56A3">
              <w:rPr>
                <w:rStyle w:val="a6"/>
                <w:b/>
                <w:i w:val="0"/>
                <w:sz w:val="24"/>
                <w:szCs w:val="24"/>
                <w:lang w:eastAsia="ru-RU"/>
              </w:rPr>
              <w:t>Познавательные: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выполнять учебно-по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знавательные дейс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вия.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Style w:val="1"/>
                <w:sz w:val="24"/>
                <w:szCs w:val="24"/>
                <w:lang w:eastAsia="ru-RU"/>
              </w:rPr>
            </w:pPr>
            <w:r w:rsidRPr="003B56A3">
              <w:rPr>
                <w:rStyle w:val="a6"/>
                <w:b/>
                <w:i w:val="0"/>
                <w:sz w:val="24"/>
                <w:szCs w:val="24"/>
                <w:lang w:eastAsia="ru-RU"/>
              </w:rPr>
              <w:t>Коммуникативные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: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участв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вать в диа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логе (отвечать на 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просы, задавать во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просы, уто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ч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нять непонятное).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a6"/>
                <w:b/>
                <w:i w:val="0"/>
                <w:sz w:val="24"/>
                <w:szCs w:val="24"/>
                <w:lang w:eastAsia="ru-RU"/>
              </w:rPr>
              <w:t>Регулятивные: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контролир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вать процесс и результаты де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я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тельности; адекватно оценивать свои достижения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Формир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вание ли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ч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ностного смыс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ла учения; при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нятие и освоение социальной роли об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у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чающегося; развитие мотива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ции учебной дея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тельности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9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Буква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Сс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разв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вающего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Как на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учиться писать строчную букву с?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Обведение и письмо элементов строч. бу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к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 xml:space="preserve">с 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с соблюдением указ. напр-я движения руки; сравнение печат. и письм. букв; конс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руирование строч. б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у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с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из раз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л. матери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лов; письмо строч. б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у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с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по образцу; 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ы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бор наиб. удавш. вар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анта написания бук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вы; письмо слов с буквой с по о</w:t>
            </w:r>
            <w:r>
              <w:rPr>
                <w:rStyle w:val="1"/>
                <w:sz w:val="24"/>
                <w:szCs w:val="24"/>
                <w:lang w:eastAsia="ru-RU"/>
              </w:rPr>
              <w:t>бразцу с ком-ем; работа в паре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; оценка рез-тов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Научиться писать строчную букву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 xml:space="preserve">с 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 с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ответс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вии с обра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з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ind w:lef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добывать новые знания (извлекать 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формацию, представ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ленную в форме иллюстраций и схем); выполнять учебно-познавательные дей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ствия; д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лать обобщения, выводы. </w:t>
            </w:r>
          </w:p>
          <w:p w:rsidR="00FD5B9B" w:rsidRPr="003B56A3" w:rsidRDefault="00FD5B9B" w:rsidP="00E36F00">
            <w:pPr>
              <w:widowControl w:val="0"/>
              <w:spacing w:after="0" w:line="240" w:lineRule="auto"/>
              <w:ind w:lef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строить понятные для партнера выск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зывания; задавать вопросы; контролировать свои действия и действия партнера.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самостоятельно форму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лировать цели урока п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сле предвари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тельного обсужд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ния; адекватно оцени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вать свои достижения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Формир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вание п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ложител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ь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ного отн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шения к про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цессу познания (проявл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ние вни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мания, удивления, желания больше у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з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нать)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rPr>
          <w:trHeight w:val="304"/>
        </w:trPr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10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Буква </w:t>
            </w:r>
            <w:r w:rsidRPr="003B56A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Сс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Урок рефле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сии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личн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стного орие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ванного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учиться писать 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глав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ную бук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ву С?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Обведение и письмо эл-в загл. буквы </w:t>
            </w: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С 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 соблюдением указ. напр-я движения руки; срав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нение печат. и письм. букв; констр-е загл. буквы </w:t>
            </w: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С 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из разл. мат-лов; письмо загл. буквы С по образцу; выбор наиболее удавш. варианта написа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ния буквы; письмо слогов, слов и пред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ложений с буквой с по образцу с ком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ментированием; письмо под диктовку отдел. изучен. букв и однослож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ных слов; оценка рез-в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Научиться писать 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главную 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кву </w:t>
            </w:r>
            <w:r w:rsidRPr="003B56A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С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ответствии с образцом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понимать учебную за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дачу и стремиться ее выполнить; делать выводы в 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зультате совместной работы класса и учителя.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строить связное высказывание из 5-6 предложений по предложенной теме.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планировать работу (определять последов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тельность проме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жуточных ц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лей с учетом конечного ре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зультата); оценивать качество и уровень усвоения материала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вание ли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ностного смыс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ла учения; желание выполнять учебно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познав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тельные действия, приобре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тать новые знания; развитие мотива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ции учебной дея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тельности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10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Буква </w:t>
            </w:r>
            <w:r w:rsidRPr="003B56A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Кк 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разв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вающего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учиться писать строчную букву к?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Обведение и письмо эл-в строч. буквы </w:t>
            </w: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соблюдением указ.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правления движения руки; сравне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ние печат. и письм. букв; кон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струирование строч. буквы </w:t>
            </w: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из раз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л. мат-в; письмо строч.буквы </w:t>
            </w: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образцу; выбор наиб. удавшегося 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рианта написания бу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вы; слого-звуковой анализ слова (</w:t>
            </w: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косы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); письмо слогов, слов и предложений с буквой </w:t>
            </w: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образцу с комме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тирова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нием; оценка рез-в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Научиться писать строчную букву </w:t>
            </w:r>
            <w:r w:rsidRPr="003B56A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ответствии с образцом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выполнять учебно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познавательные дейс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вия; ориентиро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ваться в своей системе знаний; делать выводы и обобщения на основе реализо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ванных исследовательских з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дач. 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высказ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вать и аргу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ментировать свою точку зрения; прояв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лять акти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ность на уроке.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работать по предложен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ному учителем пл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ну; оценивать пра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вильность выполнения действий, вно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сить необходимые коррективы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вание ли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ностного смыс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ла учения; при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нятие внутренней позиции школь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ника на уровне по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ложител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ного от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ношения к школе, 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раза «х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рошего ученика»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10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Буква </w:t>
            </w:r>
            <w:r w:rsidRPr="003B56A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Кк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модиа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ностики и сам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корре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ции 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зульт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тов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учиться писать з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глав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ную бук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ву К?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Обведение и письмо элем-в загл. буквы </w:t>
            </w: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соблюдением указ.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правления движения руки; срав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нение печат. и письм. букв; конс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руирование загл. бу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вы </w:t>
            </w: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К 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из различ.мат-в; письмо загл. буквы </w:t>
            </w: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образцу; выбор наиб. удавшегося 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рианта написа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ния бу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вы; слого-звуковой анализ слов (по выб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ру учителя); письмо слогов, слов и предл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жений с буквой </w:t>
            </w: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об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разцу с комментир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ванием; оценка рез-в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Научиться писать 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главную 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кву </w:t>
            </w:r>
            <w:r w:rsidRPr="003B56A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К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ответствии с образцом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выполнять учебно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познавательные дейс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вия; ориентиро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ваться в своей системе знаний; делать обо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щения, выводы.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дост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точной пол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нотой и точностью выражать свои мыс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ли в соо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ветствии с задачами и условия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ми коммуникации.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проявлять сп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собность к мобилизации сил и энергии, к волево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му усилию и преодолению препятствий; оценивать результаты своей 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боты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Формир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вание ум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ния оцен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вать собс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венную учеб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ную деятел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ность (свои достиж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ния, сам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стоятел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ность, ин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циати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ность, 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ветстве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ность, пр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чины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удач)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11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Повто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рение изучен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ных букв. Письмо слов и пред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ложений с изучен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ными б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квами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Урок рефле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сии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разв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вающего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учиться писать слова и пред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ложения с изучен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ными бу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вами?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Форм-е способностей к рефлек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сии коррекц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онно-контрол. типа и реализации коррекц. нормы (фиксирования собств.затрудне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ний в деят-сти): соблюдение правил посадки при письме, расположе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ния учеб.тетради на раб.месте; выполнение пальчик. гимнастики; слого-звук. анализ слов (по выбору уч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теля); письмо под ди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товку слов и предл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жений с предварит. разбором; оценка до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тижений на уроке по диагностич. карте 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пич.ошибок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Научиться писать слова и предложе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ния с из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ченными буквами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понимать учебную задачу и стремиться ее выполнить; вы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сказывать пре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положения; делать обоб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щения, выводы.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участв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вать в диа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логе (отвечать на 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просы, задавать во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просы, уто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нять непонятное). 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контролировать процесс и результаты деятел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ности, вносить необходимые коррективы; осознавать смысл и назначение позитивных уст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вок на успешную работу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Формир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вание ли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ностного смыс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ла учения; осозна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ние смысла приоб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ретаемых умений; понимание того, где еще могут при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годиться данные умения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11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Буква </w:t>
            </w:r>
            <w:r w:rsidRPr="003B56A3">
              <w:rPr>
                <w:rFonts w:ascii="Times New Roman" w:hAnsi="Times New Roman"/>
                <w:b/>
                <w:bCs/>
                <w:i/>
                <w:iCs/>
                <w:spacing w:val="10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b/>
                <w:bCs/>
                <w:i/>
                <w:iCs/>
                <w:spacing w:val="10"/>
                <w:sz w:val="24"/>
                <w:szCs w:val="24"/>
                <w:lang w:val="en-US"/>
              </w:rPr>
              <w:t>m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откр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тия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личн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стного орие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ванного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учиться писать строчную букву  </w:t>
            </w:r>
            <w:r w:rsidRPr="003B56A3">
              <w:rPr>
                <w:rFonts w:ascii="Times New Roman" w:hAnsi="Times New Roman"/>
                <w:b/>
                <w:bCs/>
                <w:i/>
                <w:iCs/>
                <w:spacing w:val="10"/>
                <w:sz w:val="24"/>
                <w:szCs w:val="24"/>
                <w:lang w:val="en-US"/>
              </w:rPr>
              <w:t>m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Обведение и письмо эл-тов строч. буквы </w:t>
            </w: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pacing w:val="10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соблюдением указан. направ-я движения 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ки; сравне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ние печат. и письм. букв; кон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струирование строч. буквы </w:t>
            </w: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pacing w:val="10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из раз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л. мат-в; письмо строч. буквы </w:t>
            </w: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pacing w:val="10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образцу; выбор наиб. удавшегося 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рианта написания бу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вы; слого-звуковой анализ слов </w:t>
            </w: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pacing w:val="10"/>
                <w:sz w:val="24"/>
                <w:szCs w:val="24"/>
              </w:rPr>
              <w:t>(канат, кит);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письмо слогов и слов с буквой </w:t>
            </w: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pacing w:val="10"/>
                <w:sz w:val="24"/>
                <w:szCs w:val="24"/>
              </w:rPr>
              <w:t xml:space="preserve">т 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по 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разцу с комментиров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нием; оцен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ка результ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Научиться писать строчную букву </w:t>
            </w:r>
            <w:r w:rsidRPr="003B56A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т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 соответс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вии с обра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добывать новые знания (извлекать 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формацию, представ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ленную в форме иллюстраций и схем); выполнять учебно-познавательные дей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ствия; д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лать обобщения, выводы. 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договар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ваться с од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ноклассниками с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вместно с учителем о правилах поведения и общения и сле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довать им.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работать по предложен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ному учителем пл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ну; оценивать пра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вильность выполнения действий, вно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сить необходимые коррективы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вание ли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ностного смыс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ла учения; понима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ние того, что успех в учебной деятель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ности в значитель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ной мере зависит от самого ученика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11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Буква </w:t>
            </w:r>
            <w:r w:rsidRPr="00F84822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>Лл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разв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вающего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учиться писать строчную букву л?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Обведение и письмо элементов строч. бу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вы л с соблюдением указан. направления движения руки; сра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ние печат. и письм. букв; кон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струирование строч. буквы л из разл. материалов; письмо строч. буквы л по 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разцу; выбор наиболее удавшегося варианта написания буквы; письмо слогов, слов и предложений с буквой л по образцу с комме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тирова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нием; оценка результатов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Научиться писать строчную букву л  в соответс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вии с обра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самостоятел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но фор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мулировать познавател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ную цель; пере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рабатывать и пр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образовывать инфор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мацию из 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ной формы в другую. 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осущест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лять сов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местную деятельность в парах (группах) с учетом ко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кретных учебно-познава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тельных задач; выражать готовность идти на компромиссы; предлагать 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ри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анты и способы погашения конфликтов. 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адекватно во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принимать оценку учителя; пл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нировать свои дей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ствия в соо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ветствии с поставленной задачей и условиями ее реализации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вание 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тивации учебно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познав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тельной деятельн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сти, лич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ностного смысла учени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12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Повто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рение изучен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ных букв. Письмо слов и пред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ложений с изучен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ными б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квами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Урок разв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вающего контр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этапного форм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рования умс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венных дейс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вий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читься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сать слова и предл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жения с изученн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ми букв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ми?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Форм-е способностей к осуществлению ко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трол. функции; ко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троль и самоконтроль изуч. понятий: собл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ю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дение правил посадки при письме, распол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жения учеб. тетради на раб. месте; письмо изуч. букв по образцу; слого-звук. анализ слов (по выбору 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теля); чтения предл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жений, написанных письмен.буквами; письмо слов и предл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жений с изучен. бу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вами с комментиров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нием; составление предложений по илл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ю</w:t>
            </w:r>
            <w:r>
              <w:rPr>
                <w:rFonts w:ascii="Times New Roman" w:hAnsi="Times New Roman"/>
                <w:sz w:val="24"/>
                <w:szCs w:val="24"/>
              </w:rPr>
              <w:t>страции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; оценка 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зультатов работы.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Научиться писать слова и предлож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 с из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ченными буквами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 xml:space="preserve">Познавательные: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выполнять учебно- познават. действия.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 xml:space="preserve">Коммуникативные: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учавств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вать в диалоге ( отвечать на 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просы, задавать вопросы, уто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нять непонятное).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 xml:space="preserve">Регулятивные: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принимать и сохранять</w:t>
            </w: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 xml:space="preserve"> учебную задачу;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планировать в сотрудничестве с учителем и одноклассниками действия, необходимые для 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шения учебной задачи; аде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ватно оценивать свои достиж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ния.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вание 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нов вну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ренней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зиции школьника с полож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тельным отношен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ем к школе, к учебной деятельн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сти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12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Буква Рр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пр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блемн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го об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чения, инфо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мацио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но-комм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никац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онные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читься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сать стро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ную букву р?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Обведение и письмо эл-тов строч. буквы р с соблюдением указ.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правления движения руки; конструирование строч. буквы р из разл. мат-в; письмо строч. буквы р по образцу; выбор наиб. удавшег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ся варианта написания буквы; слого-звук. анализ слова; письмо слогов и слов с буквой р по образцу с ко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мент-м; работа в паре; оценка результатов 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боты.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Научиться писать строчную букву р в соответс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вии с обра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 xml:space="preserve">Познавательные: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понимать учебную задачу и стремиться её выполнить; высказывать пре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положения; делать выводы в результате совместной работы  класса и учителя.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 xml:space="preserve">Коммуникативные: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формул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ровать собственные мысли; 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сказывать и аргументировать свою точку зрения.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 xml:space="preserve">Регулятивные: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работать по предложенному учителем пл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ну; вносить необходимые ко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рективы в план действий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вание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ложител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ного отн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шения к процессу позн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ния(проявления вн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мания, удивления, желания больше 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нать)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12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pStyle w:val="3"/>
              <w:shd w:val="clear" w:color="auto" w:fill="auto"/>
              <w:spacing w:line="240" w:lineRule="auto"/>
              <w:ind w:left="100" w:right="100" w:firstLine="0"/>
              <w:jc w:val="center"/>
              <w:rPr>
                <w:sz w:val="24"/>
                <w:szCs w:val="24"/>
              </w:rPr>
            </w:pPr>
            <w:r w:rsidRPr="003B56A3">
              <w:rPr>
                <w:rStyle w:val="Exact"/>
                <w:sz w:val="24"/>
                <w:szCs w:val="24"/>
              </w:rPr>
              <w:t xml:space="preserve">Буква </w:t>
            </w:r>
            <w:r w:rsidRPr="00F84822">
              <w:rPr>
                <w:rStyle w:val="10"/>
                <w:b/>
                <w:noProof w:val="0"/>
                <w:sz w:val="24"/>
                <w:szCs w:val="24"/>
                <w:lang w:eastAsia="en-US"/>
              </w:rPr>
              <w:t>Вв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разв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вающего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Exact"/>
                <w:sz w:val="24"/>
                <w:szCs w:val="24"/>
              </w:rPr>
              <w:t>Как на</w:t>
            </w:r>
            <w:r w:rsidRPr="003B56A3">
              <w:rPr>
                <w:rStyle w:val="Exact"/>
                <w:sz w:val="24"/>
                <w:szCs w:val="24"/>
              </w:rPr>
              <w:softHyphen/>
              <w:t>учиться писать строчную букву в?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Обведение и письмо элементов строч. бу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вы </w:t>
            </w:r>
            <w:r w:rsidRPr="003B56A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соблюдением указ. направления движения руки; сра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ние печат. и письм. букв; кон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струирование строч. буквы </w:t>
            </w:r>
            <w:r w:rsidRPr="003B56A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из раз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л. материалов; письмо строч. буквы </w:t>
            </w:r>
            <w:r w:rsidRPr="003B56A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разцу; выбор наиб. удавшегося варианта написания буквы; письмо слогов, слов и предложений с буквой </w:t>
            </w:r>
            <w:r w:rsidRPr="003B56A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образцу с комме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тирова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нием; оценка результатов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Научиться писать строчную букву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 xml:space="preserve">в 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 с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ответс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вии с обра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з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ind w:lef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добывать новые знания (извлекать 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формацию, представлен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ную в форме иллюстраций и схем). </w:t>
            </w: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дост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точной пол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нотой и точностью выражать свои мыс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ли в соо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ветствии с задачами и условия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ми коммуникации.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анализировать свою дея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тельность (выделять и формулировать то, что уже у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воено и что еще нужно усвоить, оценивать результаты работы)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Формир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вание по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ложител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ь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ного от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ношения к учению, к познав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тельной деятельн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сти; прин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я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тие норм и правил школьной жизни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13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Буква </w:t>
            </w:r>
            <w:r w:rsidRPr="00F84822">
              <w:rPr>
                <w:rStyle w:val="a6"/>
                <w:b/>
                <w:sz w:val="24"/>
                <w:szCs w:val="24"/>
                <w:lang w:eastAsia="ru-RU"/>
              </w:rPr>
              <w:t>Вв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личн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стного орие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ванного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Как на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учиться писать з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глав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 xml:space="preserve">ную букву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В?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Обведение и письмо элементов заглав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 xml:space="preserve">ной буквы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с соблюд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нием указан. напра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ления движения р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у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ки; сравнение печат. и письм. букв; ко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струи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 xml:space="preserve">рование загл. буквы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из разл. м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териалов; письмо загл. буквы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 xml:space="preserve">В 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по 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б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разцу; выбор наиб. удавшегося варианта написания буквы; письмо сло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 xml:space="preserve">гов и слов с буквой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по обра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з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цу с комментиров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нием; работа в паре; оценка результатов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Научиться писать з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главную б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у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кву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 соо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ветствии с образцом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60"/>
              <w:jc w:val="center"/>
              <w:rPr>
                <w:rStyle w:val="1"/>
                <w:sz w:val="24"/>
                <w:szCs w:val="24"/>
                <w:lang w:eastAsia="ru-RU"/>
              </w:rPr>
            </w:pPr>
            <w:r w:rsidRPr="003B56A3">
              <w:rPr>
                <w:rStyle w:val="a6"/>
                <w:b/>
                <w:i w:val="0"/>
                <w:sz w:val="24"/>
                <w:szCs w:val="24"/>
                <w:lang w:eastAsia="ru-RU"/>
              </w:rPr>
              <w:t>Познавательные: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формулир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вать по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знавательную задачу; делать выводы в результате с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вместной работы класса и уч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теля; преобразовывать инфо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р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ма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цию из одной формы в др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у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гую.</w:t>
            </w:r>
          </w:p>
          <w:p w:rsidR="00FD5B9B" w:rsidRPr="003B56A3" w:rsidRDefault="00FD5B9B" w:rsidP="00E36F00">
            <w:pPr>
              <w:spacing w:after="0" w:line="240" w:lineRule="auto"/>
              <w:ind w:lef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Style w:val="a6"/>
                <w:b/>
                <w:i w:val="0"/>
                <w:sz w:val="24"/>
                <w:szCs w:val="24"/>
                <w:lang w:eastAsia="ru-RU"/>
              </w:rPr>
              <w:t>Коммуникативные: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строить связное высказывание из 5-6 предложений по предложенной теме; стремиться к бо-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лее то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ному выражению собственного мнения и позиции.</w:t>
            </w:r>
          </w:p>
          <w:p w:rsidR="00FD5B9B" w:rsidRPr="003B56A3" w:rsidRDefault="00FD5B9B" w:rsidP="00E36F00">
            <w:pPr>
              <w:tabs>
                <w:tab w:val="left" w:pos="136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действовать по предло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женному учителем пл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ну; контролиро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вать процесс и результаты деятельности, вн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сить необходимые коррективы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2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Формиров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ние учебно-познава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тельного 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тереса к 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вому уче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б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ному мат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риалу и спо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собам реш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ния новых учебных и практич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скихзадач; способно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сти к самооценке результатов своей уче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б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ной деятель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ности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13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Повто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рение изучен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ных букв. Письмо слов и пред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ложений с изучен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ными б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у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квами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разв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вающ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го ко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троля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разв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вающего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Как на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учиться писать слова и пред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ложения с изучен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ными бу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к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вами?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сп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собностей к осуще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ствлению контрольной функции; конт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роль и самоконтроль изуче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ных поня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тий: собл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ю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дение правил посадки при письме, распол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жения учеб. тетради на раб. месте; письмо изуч. букв по образцу; слого-звук. анализ слов (по выбору уч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теля); письмо слов и предложений с изуч. буквами с коммент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рованием; списывание с печат. текста; оценка результатов работы.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Проверочная работа «Письмо слогов, слов и предложений с изучен. буква</w:t>
            </w:r>
            <w:r w:rsidRPr="003B56A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softHyphen/>
              <w:t>ми»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Научиться писать слова и предложе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ния с из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у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ченными буквами; без оши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бок сп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сывать с пе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чатного и письмен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ного текста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ind w:lef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выполнять учебно-по-знавательные дейс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вия; делать обобще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ния, выв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ды.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участв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вать в диа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логе (отвечать на 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просы, задавать во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просы, уто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нять непонятное). 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контролир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вать процесс и результаты де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тельности, вносить необход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мые коррективы; осознавать смысл и назначение позити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ных устано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вок на успешную работу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2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Формиров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ние навыков анализа и с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поставл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ния, положител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ь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ного отн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шения к уче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нию, к п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знава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тельной де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я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тель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ности; пон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мание того, что успех в учебной де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я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тель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ности в зн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читель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ной мере зависит от самого ученика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13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Буква </w:t>
            </w:r>
            <w:r w:rsidRPr="00F84822">
              <w:rPr>
                <w:rStyle w:val="a6"/>
                <w:b/>
                <w:sz w:val="24"/>
                <w:szCs w:val="24"/>
                <w:lang w:eastAsia="ru-RU"/>
              </w:rPr>
              <w:t>Ее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откр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тия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этапного форм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рования умс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венных дейс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вий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Как на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 xml:space="preserve">учиться писать строчную букву </w:t>
            </w:r>
            <w:r w:rsidRPr="003B56A3">
              <w:rPr>
                <w:rStyle w:val="a6"/>
                <w:sz w:val="24"/>
                <w:szCs w:val="24"/>
                <w:lang w:val="en-US" w:eastAsia="ru-RU"/>
              </w:rPr>
              <w:t>e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Обведение и письмо элементов строч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 xml:space="preserve">ной буквы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с соблюден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ем указ. направления движения руки; сра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ние печат. и письм. букв; кон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 xml:space="preserve">струирование строч. буквы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из разл. мат-в; письмо строч. буквы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по образцу; выбор наиб. удавш. 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рианта написания бу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к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вы: письмо слогов, слов и предложений с буквой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по образцу с комментирова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нием; работа в паре (соста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ление отве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та на вопрос и его запись);слого-звук. анализ слов (по выбору учителя); оценка рез-в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Научиться писать строчную букву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 xml:space="preserve">е 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 с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ответс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вии с обра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з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ind w:lef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добывать новые знания (извлекать 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формацию, представ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ленную в форме иллюстраций и схем); выполнять учебно-познавательные дей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ствия; д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лать обобщения, выводы.</w:t>
            </w:r>
          </w:p>
          <w:p w:rsidR="00FD5B9B" w:rsidRPr="003B56A3" w:rsidRDefault="00FD5B9B" w:rsidP="00E36F00">
            <w:pPr>
              <w:widowControl w:val="0"/>
              <w:spacing w:after="0" w:line="240" w:lineRule="auto"/>
              <w:ind w:lef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участв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вать в общей беседе, соблюдая правила речевого по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ведения; строить речевое высказывание в соответствии с поставленн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ми зада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чами.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определять ц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ли и задачи усвоения новых знаний; ставить новые учебные задачи в сотрудничестве с учи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телем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2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Формиров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ние по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ложительн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го от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ношения к учению, к познавател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ь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ной деятел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ь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ности; же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лание 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ы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полнять учебно-познава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тельные де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й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ствия, пр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обретать 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вые знания, умения, с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вершенств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вать име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ю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щиеся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14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Буква </w:t>
            </w:r>
            <w:r w:rsidRPr="00F84822">
              <w:rPr>
                <w:rStyle w:val="1"/>
                <w:b/>
                <w:i/>
                <w:sz w:val="24"/>
                <w:szCs w:val="24"/>
                <w:lang w:eastAsia="ru-RU"/>
              </w:rPr>
              <w:t>Ее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модиа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ностики и сам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корре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ции 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зульт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тов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Как на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учиться писать з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глав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 xml:space="preserve">ную букву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Е?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Обведение и письмо элементов загл. буквы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с соблюдением указ. направления движения руки; срав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нение печат. и письм. букв; конс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руирование загл. бу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к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 xml:space="preserve">Е 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из разл. матери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лов; письмо загл. бу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к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по образцу; 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ы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бор наиб. удавшегося варианта напи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сания буквы; слого-звук. анализ слов (по выб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ру учителя); работа в паре (составление 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вета на вопрос и его запись); оценка рез-в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Научиться писать з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главную б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у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кву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 xml:space="preserve">Е 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 с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ответствии с образцом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осознавать познава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тельную задачу; выск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зывать предполо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жения; обсу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ж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дать проблемные вопросы.</w:t>
            </w:r>
          </w:p>
          <w:p w:rsidR="00FD5B9B" w:rsidRPr="003B56A3" w:rsidRDefault="00FD5B9B" w:rsidP="00E36F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договар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ваться с од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ноклассниками с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вместно с учителем о правилах поведения и общения, следо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вать им.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принимать и сохранять учебную задачу; планировать в сотруд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ничестве с учителем и одноклассниками действия, необходимые для 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шения учебной задачи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Формир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вание у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с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тойчивой мо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тивации к са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мосто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я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тельной и коллекти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ной анал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тической деятельн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сти; при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менение правил д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лового с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трудни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чества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14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Буква </w:t>
            </w:r>
            <w:r w:rsidRPr="00F84822">
              <w:rPr>
                <w:rStyle w:val="a6"/>
                <w:b/>
                <w:sz w:val="24"/>
                <w:szCs w:val="24"/>
                <w:lang w:eastAsia="ru-RU"/>
              </w:rPr>
              <w:t>Пп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откр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тия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Здор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вье-сберж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разв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вающего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Как на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 xml:space="preserve">учиться писать строчную букву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п?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Обведение и письмо эл-тов строч. буквы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п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с соблюдением указан. направления движения руки; сравнение печат. и письм. букв; кон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 xml:space="preserve">струирование строч. буквы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п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из раз-л. мат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риалов; письмо строч. буквы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п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по образцу; выбор наиб. удавшег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ся варианта написания буквы; письмо слогов и слов с буквой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п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по образцу с комментир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ванием; слого-звук. анализ слов с опорой на схему-модель; оценка рез-в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Научиться писать з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главную б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у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кву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 xml:space="preserve">Е 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 с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ответствии с образцом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осознавать познава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тельную задачу; выск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зывать предполо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жения; обсу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ж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дать проблемные вопросы. </w:t>
            </w:r>
          </w:p>
          <w:p w:rsidR="00FD5B9B" w:rsidRPr="003B56A3" w:rsidRDefault="00FD5B9B" w:rsidP="00E36F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договар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ваться с од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ноклассниками с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вместно с учителем о правилах поведения и общения, следо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вать им.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принимать и сохранять учебную задачу; планировать в сотруд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ничестве с учителем и одноклассниками действия, необходимые для 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шения учебной задачи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Формир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вание у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с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тойчивой мо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тивации к са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мосто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я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тельной и коллекти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ной анал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тической деятельн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сти; при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менение правил д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лового с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трудни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чества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rPr>
          <w:trHeight w:val="304"/>
        </w:trPr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14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Буква </w:t>
            </w:r>
            <w:r w:rsidRPr="00F84822">
              <w:rPr>
                <w:rStyle w:val="a6"/>
                <w:b/>
                <w:sz w:val="24"/>
                <w:szCs w:val="24"/>
                <w:lang w:eastAsia="ru-RU"/>
              </w:rPr>
              <w:t>Пп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личн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стного орие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ванного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Как на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учиться писать з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глав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ную бук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ву П?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Обведение и письмо эл-тов загл. буквы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П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с соблюдением ука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зан. направ-я движения р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у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ки; сравнение печат. и письм. букв; констру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рование загл. бу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к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П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из разл. материалов; письмо загл. бу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к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вы Я по образцу; 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ы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бор наиб. удавшегося 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рианта написания бу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к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вы; письмо слогов, слов и предложений с буквой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п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по образцу с комм-ем; слого-звуковой анализ слова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(пенал)',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дополнение пред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ложений подх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дящими по смыслу сло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вами; оценка р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зультатов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widowControl w:val="0"/>
              <w:spacing w:after="1980"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писать з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главную букву </w:t>
            </w:r>
            <w:r w:rsidRPr="003B56A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П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 соответс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вии с 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разцом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Style w:val="1"/>
                <w:sz w:val="24"/>
                <w:szCs w:val="24"/>
                <w:lang w:eastAsia="ru-RU"/>
              </w:rPr>
            </w:pPr>
            <w:r w:rsidRPr="003B56A3">
              <w:rPr>
                <w:rStyle w:val="a6"/>
                <w:b/>
                <w:i w:val="0"/>
                <w:sz w:val="24"/>
                <w:szCs w:val="24"/>
                <w:lang w:eastAsia="ru-RU"/>
              </w:rPr>
              <w:t>Познавательные: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самосто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я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тельно выде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лять и формулир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вать познавательную цель; 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ы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сказывать предположения; об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 xml:space="preserve">суждать проблемные вопросы. 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Style w:val="1"/>
                <w:sz w:val="24"/>
                <w:szCs w:val="24"/>
                <w:lang w:eastAsia="ru-RU"/>
              </w:rPr>
            </w:pPr>
            <w:r w:rsidRPr="003B56A3">
              <w:rPr>
                <w:rStyle w:val="a6"/>
                <w:b/>
                <w:i w:val="0"/>
                <w:sz w:val="24"/>
                <w:szCs w:val="24"/>
                <w:lang w:eastAsia="ru-RU"/>
              </w:rPr>
              <w:t>Коммуникативные: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формул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ровать соб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ственные мысли; 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ы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сказывать и аргу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 xml:space="preserve">ментировать свою точку зрения. 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a6"/>
                <w:b/>
                <w:i w:val="0"/>
                <w:sz w:val="24"/>
                <w:szCs w:val="24"/>
                <w:lang w:eastAsia="ru-RU"/>
              </w:rPr>
              <w:t>Регулятивные:</w:t>
            </w:r>
            <w:r w:rsidRPr="003B56A3">
              <w:rPr>
                <w:rStyle w:val="1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составлять план после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довательности де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й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ствий; осуществлять итоговый и пошаговый контроль по ре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зультату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Формир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вание ли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ч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ностного смыс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ла учения; при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менение правил д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лового с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трудни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чества; проявление терпения и доброжел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тельности в споре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15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Повто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рение изучен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ных букв. Письмо слов и пред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ложений с изучен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ными б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у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квами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Урок рефле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сии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разв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вающего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Как на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учиться писать слова и пред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ложения с изучен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ными бу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к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вами?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Форм-е способностей к рефлек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сии коррекц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онно-контрол. типа и реализации коррекц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онной нормы (фикс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рования собств. з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трудне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ний в деятел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ь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ности): соблюдение пра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вил посадки при письме, расположе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ния учеб. тетради на раб. месте; письмо изуч. букв по образцу; сл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го-звук. анализ слов (по выбору учителя); письмо слов и предл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жений с изуч. буквами с комментированием; работа в паре (задание: вставить в слова по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д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ходящие буквы, с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ставление ответа на вопрос и его запись); оценка достижений на уроке по диагностич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ской карте типичных ошибок (в совместной деятельности учитель — ученик)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Научиться писать слова и предложе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ния с из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у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ченными буквами; без оши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бок сп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сывать с пе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чатного и письменного текста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ind w:lef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осознавать познава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тельную задачу; 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полнять учебно-познавательные действия; д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лать обобще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ния, выводы.</w:t>
            </w:r>
          </w:p>
          <w:p w:rsidR="00FD5B9B" w:rsidRPr="003B56A3" w:rsidRDefault="00FD5B9B" w:rsidP="00E36F00">
            <w:pPr>
              <w:widowControl w:val="0"/>
              <w:spacing w:after="0" w:line="240" w:lineRule="auto"/>
              <w:ind w:lef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дост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точной полнотой и точностью выражать свои мысли в соо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ветствии с задачами и усло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виями коммуникации; строить связное высказывание из 5—6 предложений по предложенной теме.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Регулятивные</w:t>
            </w:r>
            <w:r w:rsidRPr="003B56A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контролир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вать процесс и результаты де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тельности, вносить необход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мые коррективы; осознавать смысл и назначение позити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ных устано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вок на успешную работу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Формир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вание сп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собности к са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мооценке своих де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й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ствий; осозна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ние своих трудно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стей и стремл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ние к их преодол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нию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15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Буква </w:t>
            </w:r>
            <w:r w:rsidRPr="00F84822">
              <w:rPr>
                <w:rStyle w:val="a6"/>
                <w:b/>
                <w:sz w:val="24"/>
                <w:szCs w:val="24"/>
                <w:lang w:eastAsia="ru-RU"/>
              </w:rPr>
              <w:t>Мм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модиа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ностики и сам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корре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ции 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зульт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тов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Как на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 xml:space="preserve">учиться писать строчную букву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м?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Обведение и письмо элементов строч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 xml:space="preserve">ной буквы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м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с соблюден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ем указанного напра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ления движения руки; сравне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ние печатной и письменной букв; кон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струирование стро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ч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ной буквы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м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из раз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личных материалов; письмо строчной бу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к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м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по образцу; 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ы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бор наиболее удавш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гося варианта напис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ния буквы: письмо слогов, слов и предл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жений с буквой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м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по образцу с комментир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нием; списывание с печатного текста (с. 6); работа в паре (разг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дывание ре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бусов, с. 6); оценка результатов р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Научиться писать строчную букву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ответствии с образцом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a6"/>
                <w:b/>
                <w:i w:val="0"/>
                <w:sz w:val="24"/>
                <w:szCs w:val="24"/>
                <w:lang w:eastAsia="ru-RU"/>
              </w:rPr>
              <w:t>Познавательные: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добывать новые знания (извлекать 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формацию, представлен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 xml:space="preserve">ную в форме иллюстраций и схем);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дей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ствия; делать обобщения, выводы. 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a6"/>
                <w:b/>
                <w:i w:val="0"/>
                <w:sz w:val="24"/>
                <w:szCs w:val="24"/>
                <w:lang w:eastAsia="ru-RU"/>
              </w:rPr>
              <w:t>Коммуникативные: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участв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вать в коллек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тивном обсужд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нии учебной проблемы.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a6"/>
                <w:b/>
                <w:i w:val="0"/>
                <w:sz w:val="24"/>
                <w:szCs w:val="24"/>
                <w:lang w:eastAsia="ru-RU"/>
              </w:rPr>
              <w:t>Регулятивные: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определять ц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ли и зада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чи усвоения новых знаний; понимать и толковать исследовательские задачи; ко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тролировать процесс и резул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таты деятельности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Формир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вание по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ложител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ь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ного от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ношения к учению,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к познав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тельной деятельн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сти; же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лание 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полнять учебно-познава- тельные действия, приобр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тать новые знания, умения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15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Буква </w:t>
            </w:r>
            <w:r w:rsidRPr="00F84822">
              <w:rPr>
                <w:rStyle w:val="1"/>
                <w:b/>
                <w:i/>
                <w:sz w:val="24"/>
                <w:szCs w:val="24"/>
                <w:lang w:eastAsia="ru-RU"/>
              </w:rPr>
              <w:t>Зз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откр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тия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разв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вающего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Как на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учиться писать строчную букву 3?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Обведение и письмо элементов строч. бу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к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вы з с соблюдением указ. направления движения руки; сра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ние печат. и письм. букв; кон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струирование строч. буквы з из раз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лич. материалов; письмо строч. буквы з по образцу; выбор наиб. удавшегося 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рианта написания бу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к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вы; слого-звук. анализ слов с опорой на сх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му-модель; письмо слогов, слов и предл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жений с буквой з по образцу с комментир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ванием; списывание с печат. текста; оценка результатов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Научиться писать строчную букву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 xml:space="preserve">3 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 соответс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вии с обра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з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ind w:lef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добывать новые знания (извлекать 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формацию, представ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ленную в форме иллюстраций и схем); выполнять учебно-познавательные дей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ствия; д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лать обобщения, выводы. </w:t>
            </w:r>
          </w:p>
          <w:p w:rsidR="00FD5B9B" w:rsidRPr="003B56A3" w:rsidRDefault="00FD5B9B" w:rsidP="00E36F00">
            <w:pPr>
              <w:widowControl w:val="0"/>
              <w:spacing w:after="0" w:line="240" w:lineRule="auto"/>
              <w:ind w:lef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участв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вать в общей беседе, соблюдая правила речевого по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ведения; строить связное высказывание из 5-6 предложений по пре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ложенной теме.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действовать по предло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женному учителем пл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ну; контролиро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вать процесс и результаты деятельности, вн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сить необходимые коррективы; аде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кватно оценивать свои до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тижения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Формир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вание учебно-познав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тельного интереса к новому учебному материалу, устой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чивой мотивации к сам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стоятел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ь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ной и ко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л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лективной аналитич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ской де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я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тельности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16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Буква </w:t>
            </w:r>
            <w:r w:rsidRPr="00F84822">
              <w:rPr>
                <w:rStyle w:val="1"/>
                <w:b/>
                <w:i/>
                <w:sz w:val="24"/>
                <w:szCs w:val="24"/>
                <w:lang w:eastAsia="ru-RU"/>
              </w:rPr>
              <w:t>Зз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личн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стного орие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ванного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Как на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учиться писать з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глав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ную бук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ву 3?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Обведение и письмо элементов загл. буквы 3 с соблюдением указ. направления движения руки; сравне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ние печат. и письм. букв; кон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струирование загл. б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у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квы 3 из раз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л. мат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риалов; письмо загл. буквы 3 по образцу; выбор наиболее уда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шегося варианта нап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сания буквы: письмо слогов, слов и предл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жений с буквой з по образцу с комментир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ванием; слого-звук. анализ слов с опорой на схему-модель; р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бота в паре (составл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ние ответа на вопрос и его запись, восстано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ление деформир. пре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д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ложения и его запись): оценка рез</w:t>
            </w:r>
            <w:r>
              <w:rPr>
                <w:rStyle w:val="1"/>
                <w:sz w:val="24"/>
                <w:szCs w:val="24"/>
                <w:lang w:eastAsia="ru-RU"/>
              </w:rPr>
              <w:t>-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тов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Научиться писать з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главную б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у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кву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 xml:space="preserve">3 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 соо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ветствии с образцом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ind w:lef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осознавать познава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тельную задачу; делать выводы в резуль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тате совмес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ной работы класса и учите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ля; перерабатывать и преобраз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вывать информацию из одной формы в другую. </w:t>
            </w:r>
          </w:p>
          <w:p w:rsidR="00FD5B9B" w:rsidRPr="003B56A3" w:rsidRDefault="00FD5B9B" w:rsidP="00E36F00">
            <w:pPr>
              <w:widowControl w:val="0"/>
              <w:spacing w:after="0" w:line="240" w:lineRule="auto"/>
              <w:ind w:lef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 дост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точной полнотой и точностью выражать свои мысли в соо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ветствии с задачами и усло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виями коммуникации; строить связное высказывание из 5-6 предложений по предложенной теме.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определять п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следова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тельность промежуто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ных целей с уче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том конечного результата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Формир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вание 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выков ан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лиза и с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поставл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ния, пол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жительного отношения к уче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нию, к познава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тельной деятель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ности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4</w:t>
            </w:r>
            <w:r w:rsidRPr="003B56A3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16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Буква </w:t>
            </w:r>
            <w:r w:rsidRPr="00F84822">
              <w:rPr>
                <w:rStyle w:val="a6"/>
                <w:b/>
                <w:sz w:val="24"/>
                <w:szCs w:val="24"/>
                <w:lang w:eastAsia="ru-RU"/>
              </w:rPr>
              <w:t>Бб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откр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тия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этапного форм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рования умс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венных дейс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вий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Как на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учиться писать строчную букву б?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Обведение и письмо эл-в строч. буквы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б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с соблюдением указ. 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правления движения руки; сравне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ние печат. и письм. букв; конс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руирование строч. б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у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б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из раз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л. мат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риалов; письмо строч. буквы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б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по образцу; выбор наиб. удавшег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ся варианта написания буквы: слого-звук. анализ слов с опорой на схему-модель; письмо слогов, слов и предложений с буквой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б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по образцу с комм-ем; списывание с п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чат. текста; оценка рез-тов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Научиться писать строчную букву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 xml:space="preserve">б 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 соответс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вии ; обра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з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Style w:val="1"/>
                <w:sz w:val="24"/>
                <w:szCs w:val="24"/>
                <w:lang w:eastAsia="ru-RU"/>
              </w:rPr>
            </w:pPr>
            <w:r w:rsidRPr="003B56A3">
              <w:rPr>
                <w:rStyle w:val="a6"/>
                <w:b/>
                <w:i w:val="0"/>
                <w:sz w:val="24"/>
                <w:szCs w:val="24"/>
                <w:lang w:eastAsia="ru-RU"/>
              </w:rPr>
              <w:t>Познавательные: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добывать новые знания (извлекать 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формацию, представ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ленную в форме иллюстраций и схем); выполнять учебно-познавательные дей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ствия; д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лать обобщения, выводы. 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Style w:val="1"/>
                <w:sz w:val="24"/>
                <w:szCs w:val="24"/>
                <w:lang w:eastAsia="ru-RU"/>
              </w:rPr>
            </w:pPr>
            <w:r w:rsidRPr="003B56A3">
              <w:rPr>
                <w:rStyle w:val="a6"/>
                <w:b/>
                <w:i w:val="0"/>
                <w:sz w:val="24"/>
                <w:szCs w:val="24"/>
                <w:lang w:eastAsia="ru-RU"/>
              </w:rPr>
              <w:t>Коммуникативные: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участв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вать в кол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лективном обсужд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нии проблем; доно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 xml:space="preserve">сить свою позицию до других, приводя аргументы; слушать других. 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a6"/>
                <w:b/>
                <w:i w:val="0"/>
                <w:sz w:val="24"/>
                <w:szCs w:val="24"/>
                <w:lang w:eastAsia="ru-RU"/>
              </w:rPr>
              <w:t>Регулятивные: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 xml:space="preserve"> адекватно во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с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принимать оценку учителя; планировать свои дей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ствия в соответствии с поставленной задачей и условиями ее реал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и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зации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"/>
                <w:sz w:val="24"/>
                <w:szCs w:val="24"/>
                <w:lang w:eastAsia="ru-RU"/>
              </w:rPr>
              <w:t>Формир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вание по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ложител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ь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ного от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ношения к учению, к познав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тельной деятельн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о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сти; же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лание в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ы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полнять учебно-познава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softHyphen/>
              <w:t>тельные действия, приобр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е</w:t>
            </w:r>
            <w:r w:rsidRPr="003B56A3">
              <w:rPr>
                <w:rStyle w:val="1"/>
                <w:sz w:val="24"/>
                <w:szCs w:val="24"/>
                <w:lang w:eastAsia="ru-RU"/>
              </w:rPr>
              <w:t>тать новые знания, умения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56A3">
              <w:rPr>
                <w:rFonts w:ascii="Times New Roman" w:hAnsi="Times New Roman"/>
                <w:sz w:val="24"/>
                <w:szCs w:val="24"/>
                <w:lang w:val="en-US"/>
              </w:rPr>
              <w:t>48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16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Буква </w:t>
            </w:r>
            <w:r w:rsidRPr="00F84822">
              <w:rPr>
                <w:rStyle w:val="a6"/>
                <w:b/>
                <w:sz w:val="24"/>
                <w:szCs w:val="24"/>
                <w:lang w:eastAsia="ru-RU"/>
              </w:rPr>
              <w:t>Дд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откр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тия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разв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вающего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учиться писать строчную букву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д?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Обведение и письмо элементов строч. 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с соблюдением указ. направления движения руки; сравне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ние печат. и письм. букв; кон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струирование строч. буквы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из раз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л. 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териалов; письмо строч.буквы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по 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разцу; выбор наиб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лее удавшегося 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рианта написания буквы; слого-звук. анализ слов с опорой на схему-модель; письмо слогов, слов и предложений с 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квой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д;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работа в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ре; оценка результ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тов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Научиться писать строчную букву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 xml:space="preserve">д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 соответс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вии с обра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a6"/>
                <w:b/>
                <w:i w:val="0"/>
                <w:sz w:val="24"/>
                <w:szCs w:val="24"/>
                <w:lang w:eastAsia="ru-RU"/>
              </w:rPr>
              <w:t>Познавательные: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добывать новые знания (извлекать 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формацию, представленную в форме иллюстраций и схем); выпол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нять учебно-познавательные действия; 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лать обобщения, выводы. 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a6"/>
                <w:b/>
                <w:i w:val="0"/>
                <w:sz w:val="24"/>
                <w:szCs w:val="24"/>
                <w:lang w:eastAsia="ru-RU"/>
              </w:rPr>
              <w:t>Коммуникативные: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стремит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ся к более точному выражению собственного мне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ния; грамотно задавать вопросы. 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a6"/>
                <w:b/>
                <w:i w:val="0"/>
                <w:sz w:val="24"/>
                <w:szCs w:val="24"/>
                <w:lang w:eastAsia="ru-RU"/>
              </w:rPr>
              <w:t>Регулятивные: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работать по плану, сверяя свои действия с целью урока; корректи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ровать свою деятельность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2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по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ложительн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го от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ношения к учению, к познавател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ной деятел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ности; же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лание 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полнять учебно-познава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тельные де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й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ствия, пр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обретать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вые знания, умения; 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тановление связи между целью учеб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деятельности и ее мотивом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56A3">
              <w:rPr>
                <w:rFonts w:ascii="Times New Roman" w:hAnsi="Times New Roman"/>
                <w:sz w:val="24"/>
                <w:szCs w:val="24"/>
                <w:lang w:val="en-US"/>
              </w:rPr>
              <w:t>49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17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Буква </w:t>
            </w:r>
            <w:r w:rsidRPr="00F84822">
              <w:rPr>
                <w:rFonts w:ascii="Times New Roman" w:hAnsi="Times New Roman"/>
                <w:b/>
                <w:i/>
                <w:sz w:val="24"/>
                <w:szCs w:val="24"/>
              </w:rPr>
              <w:t>Яя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личн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стного орие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ванного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учиться писать строчную букву я?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Обведение и письмо элементов строч. бу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вы я с соблюдением указ. направления движения руки; сра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ние печат. и письм. букв; кон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струирование строч. буквы я из раз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л. материалов; письмо строч. буквы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я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по 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</w:rPr>
              <w:t>разцу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; слого-звук. ан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лиз слов с опорой на схему-модель; письмо предложений с буквой я; дополнение предл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жения подходящими по смыслу словами; оценка результатов 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ind w:left="100" w:right="12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Научиться писать строчную букву я </w:t>
            </w:r>
            <w:r w:rsidRPr="003B56A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в 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соответс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вии с 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разцом</w:t>
            </w:r>
          </w:p>
          <w:p w:rsidR="00FD5B9B" w:rsidRPr="003B56A3" w:rsidRDefault="00FD5B9B" w:rsidP="00E36F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a6"/>
                <w:b/>
                <w:sz w:val="24"/>
                <w:szCs w:val="24"/>
                <w:lang w:eastAsia="ru-RU"/>
              </w:rPr>
              <w:t>Познавательные: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добывать новые знания (извлекать 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формацию, представ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ленную в форме иллюстраций и схем); выполнять учебно-познавательные дей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ствия; 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лать обобщения, выводы.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a6"/>
                <w:b/>
                <w:sz w:val="24"/>
                <w:szCs w:val="24"/>
                <w:lang w:eastAsia="ru-RU"/>
              </w:rPr>
              <w:t>Коммуникативные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осущест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лять сов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местную деятельность в парах (группах) с учетом ко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кретных учебно-познавательных задач; выск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зывать и аргумен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тировать свою точку зрения.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a6"/>
                <w:b/>
                <w:sz w:val="24"/>
                <w:szCs w:val="24"/>
                <w:lang w:eastAsia="ru-RU"/>
              </w:rPr>
              <w:t>Регулятивные: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определять ц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ли и зада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чи усвоения новых знаний; понимать и толковать исследовательские задачи; ко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тролировать процесс и резул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таты деятельности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вание учебно-познав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тельного интереса к новому учебному материалу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17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Буква </w:t>
            </w:r>
            <w:r w:rsidRPr="00F84822">
              <w:rPr>
                <w:rStyle w:val="a6"/>
                <w:b/>
                <w:sz w:val="24"/>
                <w:szCs w:val="24"/>
                <w:lang w:eastAsia="ru-RU"/>
              </w:rPr>
              <w:t>Гг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разв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вающего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учиться писать строчную букву </w:t>
            </w:r>
            <w:r w:rsidRPr="003B56A3">
              <w:rPr>
                <w:rStyle w:val="7pt"/>
                <w:sz w:val="24"/>
                <w:szCs w:val="24"/>
                <w:lang w:eastAsia="ru-RU"/>
              </w:rPr>
              <w:t>г?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Обведение и письмо элементов строч. бу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вы </w:t>
            </w:r>
            <w:r w:rsidRPr="003B56A3">
              <w:rPr>
                <w:rStyle w:val="7pt"/>
                <w:sz w:val="24"/>
                <w:szCs w:val="24"/>
                <w:lang w:eastAsia="ru-RU"/>
              </w:rPr>
              <w:t xml:space="preserve">г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 соблюдением указ. направления движения руки; сра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ние печат. и письм. букв; кон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струирование строч. буквы </w:t>
            </w:r>
            <w:r w:rsidRPr="003B56A3">
              <w:rPr>
                <w:rStyle w:val="7pt"/>
                <w:sz w:val="24"/>
                <w:szCs w:val="24"/>
                <w:lang w:eastAsia="ru-RU"/>
              </w:rPr>
              <w:t xml:space="preserve">г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из раз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лич. мат-в; письмо строч. буквы </w:t>
            </w:r>
            <w:r w:rsidRPr="003B56A3">
              <w:rPr>
                <w:rStyle w:val="7pt"/>
                <w:sz w:val="24"/>
                <w:szCs w:val="24"/>
                <w:lang w:eastAsia="ru-RU"/>
              </w:rPr>
              <w:t xml:space="preserve">г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по 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разцу; выбор наиболее удавшегося варианта написания буквы; сл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го-звук. анализ слов с опорой на схему-модель; письмо слогов, слов и предложений с буквой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г;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списывание с печат. текста; оценка результатов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ind w:right="14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Научиться писать строчную букву </w:t>
            </w:r>
            <w:r w:rsidRPr="003B56A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г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 соответс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вии с 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разцом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a6"/>
                <w:b/>
                <w:sz w:val="24"/>
                <w:szCs w:val="24"/>
                <w:lang w:eastAsia="ru-RU"/>
              </w:rPr>
              <w:t>Познавательные: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добывать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вые знания (извлекать информ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цию, представ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ленную в форме иллюстраций и схем); выполнять учебно-познавательные дей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ствия; делать обобщения, выводы.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a6"/>
                <w:b/>
                <w:sz w:val="24"/>
                <w:szCs w:val="24"/>
                <w:lang w:eastAsia="ru-RU"/>
              </w:rPr>
              <w:t>Коммуникативные: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с достато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ной полнотой и точностью выр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жать свои мысли в соответствии с задачами и усло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виями коммун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кации; совместно выра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батывать критерии оценивания выпол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нения заданий.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a6"/>
                <w:b/>
                <w:sz w:val="24"/>
                <w:szCs w:val="24"/>
                <w:lang w:eastAsia="ru-RU"/>
              </w:rPr>
              <w:t>Регулятивные: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определять цели и зада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чи усвоения новых знаний; понимать и толковать исследов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тельские задачи; контролировать процесс и результаты деятельн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сти, вносить необходимые ко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рективы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вание по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ложител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ного отн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шения к учению, к познав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тельной деятельн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сти; жел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выпо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нять уче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но-познава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тельные действия, приобр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тать новые знания, умения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17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Строчная буква </w:t>
            </w:r>
            <w:r w:rsidRPr="00F84822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ч</w:t>
            </w:r>
            <w:r w:rsidRPr="003B56A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Право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писание сочетаний </w:t>
            </w:r>
            <w:r w:rsidRPr="00F84822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ча, чу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ind w:left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откр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тия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этапного форм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рования умс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венных дейс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вий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ind w:left="100" w:right="2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учиться писать стро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ную букву </w:t>
            </w:r>
            <w:r w:rsidRPr="003B56A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ч?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widowControl w:val="0"/>
              <w:tabs>
                <w:tab w:val="left" w:pos="2301"/>
              </w:tabs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Обведение и письмо эл-тов строч. буквы </w:t>
            </w:r>
            <w:r w:rsidRPr="003B56A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соблюдением указан. направления движения руки; сравнение печат. и письм. букв; кон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струирование строч. буквы </w:t>
            </w:r>
            <w:r w:rsidRPr="003B56A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из раз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л. мат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риалов; письмо строч. буквы </w:t>
            </w:r>
            <w:r w:rsidRPr="003B56A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образцу; выбор наиб. удавшег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ся варианта написания буквы; письмо слогов, слов и предложений с буквой </w:t>
            </w:r>
            <w:r w:rsidRPr="003B56A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образцу с комментирова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нием; оценка результатов 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Научиться писать строчную букву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 xml:space="preserve">ч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 соответс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вии с обра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ind w:lef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добывать новые знания (извлекать 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формацию, представ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ленную в форме иллюстраций и схем); выполнять учебно-познавательные дей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ствия; д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лать обобщения, выводы.</w:t>
            </w:r>
          </w:p>
          <w:p w:rsidR="00FD5B9B" w:rsidRPr="003B56A3" w:rsidRDefault="00FD5B9B" w:rsidP="00E36F00">
            <w:pPr>
              <w:widowControl w:val="0"/>
              <w:spacing w:after="0" w:line="240" w:lineRule="auto"/>
              <w:ind w:lef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участв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вать в кол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лективном обсужд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нии проблем; выска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зывать и аргументировать свою точку зрения; слушать других.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работать по предложен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ному учителем пл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ну; оценивать пра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вильность выполнения действий, вно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сить необходимые коррективы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2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положит. отношения к учению, к познавател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ной деятел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ности; же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лание 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полнять учебно-познават. действия, приобретать новые зн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ния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; испол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зование предлаг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</w:t>
            </w:r>
            <w:r>
              <w:rPr>
                <w:rFonts w:ascii="Times New Roman" w:hAnsi="Times New Roman"/>
                <w:sz w:val="24"/>
                <w:szCs w:val="24"/>
              </w:rPr>
              <w:t>лем форм само-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 вза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мооценки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18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ind w:left="100" w:right="10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Сочета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ния </w:t>
            </w:r>
            <w:r w:rsidRPr="00F84822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ча, чу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пр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блемн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го об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чения, инфо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мацио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но-комм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никац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онные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ind w:left="100" w:right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Как пи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сать сло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 с с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че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таниями </w:t>
            </w:r>
            <w:r w:rsidRPr="003B56A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ча, чу?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деятел. спо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собностей и сп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собностей к структ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рированию и систем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тизации изучаемого предмет. содержания: выполнение пальчик. гимнастики; письмо изуч. букв по образцу; слого-звук. анализ слов с опорой на сх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му- модель; работа в паре (разгадывание 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буса); письмо предл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жений с изучен. бу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вами по образцу с комментированием; списывание с печат. текста; оценка дост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жений на уроке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Научиться пра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вильно писать сло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ва с сочет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ниями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ча. чу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Познавательные</w:t>
            </w:r>
            <w:r w:rsidRPr="003B56A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осознавать п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знава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тельную задачу; выпо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нять учебно-по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знавательные де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й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ствия; делать обобще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ния, выводы.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участвовать в диа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логе (отвечать на вопросы, задавать во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просы, уточнять неп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нятное).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контролировать процесс и результаты деятельн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сти, вносить необходимые ко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рективы; осознавать смысл и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значение позитивных устано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вок на успешную работу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ли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ност. смыс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ла учения; понима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ние того, что успех в учеб. де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я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ности в значитель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ной мере 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висит от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мого учен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ка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18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Буква </w:t>
            </w:r>
            <w:r w:rsidRPr="00F84822">
              <w:rPr>
                <w:rStyle w:val="a6"/>
                <w:b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откр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тия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дифф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ренц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учиться писать 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кву ь?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Обведение и письмо элементов буквы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 xml:space="preserve">ь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 соблюдением указа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ного направле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ния движения руки; сра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нение печат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ной и письменной букв; ко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струирова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ние буквы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из различных матери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лов; письмо буквы ь по образцу; выбор наи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более удавшегося 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рианта написания бу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вы; рисование борд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ю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 по задан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ному 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горитму; письмо слов и предло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жений с ь по образцу с комментир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нием; оценка резул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татов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a6"/>
                <w:sz w:val="24"/>
                <w:szCs w:val="24"/>
                <w:lang w:eastAsia="ru-RU"/>
              </w:rPr>
              <w:t>Научиться писать бу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к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 xml:space="preserve">ву ь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 соо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вет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ствии с образцом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добывать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вые знания (извлекать информ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цию, представ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ленную в форме иллюстраций и схем); выполнять учебно-познавательные дей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ствия; делать выводы в результате сов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местной работы класса и учителя. </w:t>
            </w:r>
          </w:p>
          <w:p w:rsidR="00FD5B9B" w:rsidRPr="003B56A3" w:rsidRDefault="00FD5B9B" w:rsidP="00E36F00">
            <w:pPr>
              <w:widowControl w:val="0"/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высказывать и аргу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ментировать свою точку зрения.</w:t>
            </w:r>
          </w:p>
          <w:p w:rsidR="00FD5B9B" w:rsidRPr="003B56A3" w:rsidRDefault="00FD5B9B" w:rsidP="00E36F00">
            <w:pPr>
              <w:widowControl w:val="0"/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 xml:space="preserve">Регулятивные: 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анализировать собствен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ную работу (выделять и осознавать то, что уже усвоено и что еще нужно усво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ить, оцен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вать результаты работы)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2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полож. отношения к про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цессу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знания (пр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явление вн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мания, уди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ления, жел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 больше узнать); вн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тельное отношение к собст. пер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живаниям и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др. людей; при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менение правил дел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вого сотру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чества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18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Буква </w:t>
            </w:r>
            <w:r w:rsidRPr="00F84822">
              <w:rPr>
                <w:rStyle w:val="a6"/>
                <w:b/>
                <w:sz w:val="24"/>
                <w:szCs w:val="24"/>
                <w:lang w:eastAsia="ru-RU"/>
              </w:rPr>
              <w:t>Шш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.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Со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четание </w:t>
            </w:r>
            <w:r w:rsidRPr="00F84822">
              <w:rPr>
                <w:rStyle w:val="a6"/>
                <w:b/>
                <w:sz w:val="24"/>
                <w:szCs w:val="24"/>
                <w:lang w:eastAsia="ru-RU"/>
              </w:rPr>
              <w:t>ш</w:t>
            </w:r>
            <w:r>
              <w:rPr>
                <w:rStyle w:val="a6"/>
                <w:b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откр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тия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пр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блемн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го об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чения, инфо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мацио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но-комм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никац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онные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учиться писать строчную букву ш?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Обведение и письмо элементов строч. бу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ш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с соблюдением указ. направления движения руки; сра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ние печат. и письм. букв; кон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струирование строч. буквы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ш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из раз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л. материалов; письмо строч.буквы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ш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по 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разцу; выбор наиб.олее удавшегося варианта написания буквы; сл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го-звук. анализ слов с опорой на схему-модель; письмо слогов и слов с буквой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ш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по образцу с комментир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нием; оценка резул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татов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widowControl w:val="0"/>
              <w:spacing w:after="1020"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Научиться писать строчную букву </w:t>
            </w:r>
            <w:r w:rsidRPr="003B56A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ш 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 соответс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вии с 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разцом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ind w:lef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добывать новые знания (извлекать 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формацию, представ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ленную в форме иллюстраций и схем); выполнять учебно-познавательные дей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ствия; д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лать выводы в результате сов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местной работы класса и уч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теля. </w:t>
            </w:r>
          </w:p>
          <w:p w:rsidR="00FD5B9B" w:rsidRPr="003B56A3" w:rsidRDefault="00FD5B9B" w:rsidP="00E36F00">
            <w:pPr>
              <w:widowControl w:val="0"/>
              <w:spacing w:after="0" w:line="240" w:lineRule="auto"/>
              <w:ind w:lef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дост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точной пол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нотой и точностью выражать свои мыс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ли в соо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ветствии с задачами и усл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виями коммуникации.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Регулятивные</w:t>
            </w:r>
            <w:r w:rsidRPr="003B56A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высказывать свое пред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положение (версию) на основе работы с материалом учебника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2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полож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тельного 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ношения к учению, к познавател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ной деятел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ности; жел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выпо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нять учебно-познавател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ные дейс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вия, прио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ретать новые знания, ум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19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Строчная буква </w:t>
            </w:r>
            <w:r w:rsidRPr="00F84822">
              <w:rPr>
                <w:rFonts w:ascii="Times New Roman" w:hAnsi="Times New Roman"/>
                <w:b/>
                <w:i/>
                <w:sz w:val="24"/>
                <w:szCs w:val="24"/>
              </w:rPr>
              <w:t>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и пропи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ная буква </w:t>
            </w:r>
            <w:r w:rsidRPr="00F84822">
              <w:rPr>
                <w:rFonts w:ascii="Times New Roman" w:hAnsi="Times New Roman"/>
                <w:b/>
                <w:sz w:val="24"/>
                <w:szCs w:val="24"/>
              </w:rPr>
              <w:t>Ж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откр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тия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личн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стного орие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ванного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учиться писать строчную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прописную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букву ж?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Обведение и письмо элементов строч.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прописную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буквы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с соблюдением указ.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правления движения руки; срав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нение печат. и письм. букв; конс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руирование строч. 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 xml:space="preserve">ж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из различных материалов; письмо строч. буквы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по 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разцу; выбор наиб. удавшегося варианта написания буквы; письмо слогов, слов и предложений с буквой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по образ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цу с ко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ментированием; оце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ка рез-тов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Научиться писать строчную букву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 xml:space="preserve">ж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 соответс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вии с обра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a6"/>
                <w:b/>
                <w:i w:val="0"/>
                <w:sz w:val="24"/>
                <w:szCs w:val="24"/>
                <w:lang w:eastAsia="ru-RU"/>
              </w:rPr>
              <w:t>Познавательные: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добывать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вые знания (извлекать информ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цию, представ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ленную в форме иллюстраций и схем); выполнять учебно-познавательные дей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ствия; делать обобщения, выводы. 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a6"/>
                <w:b/>
                <w:i w:val="0"/>
                <w:sz w:val="24"/>
                <w:szCs w:val="24"/>
                <w:lang w:eastAsia="ru-RU"/>
              </w:rPr>
              <w:t>Коммуникативные: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отвечать на вопросы; высказывать и аргуме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тировать свою точку зрения; сл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шать других. 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a6"/>
                <w:b/>
                <w:i w:val="0"/>
                <w:sz w:val="24"/>
                <w:szCs w:val="24"/>
                <w:lang w:eastAsia="ru-RU"/>
              </w:rPr>
              <w:t>Регулятивные: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действовать по предло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женному учителем плану; контролиро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вать процесс и резул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таты деятельности, вносить нео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ходимые коррективы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Формир-е положит. от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ношения к учению, к познават. деятельн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сти; про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явление 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тереса к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вому учеб. материалу; внимател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ное отнош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к собс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венным пе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реживаниям и пережив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ниям других людей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19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Буква </w:t>
            </w:r>
            <w:r w:rsidRPr="00F84822">
              <w:rPr>
                <w:rFonts w:ascii="Times New Roman" w:hAnsi="Times New Roman"/>
                <w:b/>
                <w:i/>
                <w:sz w:val="24"/>
                <w:szCs w:val="24"/>
              </w:rPr>
              <w:t>Жж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.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четания </w:t>
            </w:r>
            <w:r w:rsidRPr="00F84822">
              <w:rPr>
                <w:rFonts w:ascii="Times New Roman" w:hAnsi="Times New Roman"/>
                <w:b/>
                <w:i/>
                <w:sz w:val="24"/>
                <w:szCs w:val="24"/>
              </w:rPr>
              <w:t>жи – ши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Урок рефле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сии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личн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стного орие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ванного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читься правильно писать изученные буквы и их соедин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ния? Как писать слова с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четаниями жи-ши?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Письмо соединений, слогов, слов с из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ченными буквами; слого- звуковой ан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лиз слов с опорой на схему- модель; раб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та в паре (составл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ответа на вопрос и его запись); чтение и письмо слов с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четаниями жи – ши; оценка результатов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Научиться писать из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ченные бук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вы и их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едине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ния; правильно писать слова с со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четаниями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жи — ши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ind w:lef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понимать учебную за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дачу урока и стр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миться ее выполнить; высказ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вать предположения; делать обобщения, выводы.</w:t>
            </w:r>
          </w:p>
          <w:p w:rsidR="00FD5B9B" w:rsidRPr="003B56A3" w:rsidRDefault="00FD5B9B" w:rsidP="00E36F00">
            <w:pPr>
              <w:widowControl w:val="0"/>
              <w:spacing w:after="0" w:line="240" w:lineRule="auto"/>
              <w:ind w:lef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участв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вать в кол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лективном обсужд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нии проблем; выска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зывать и аргументировать свою точку зрения.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анализировать свою дея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тельность (выделять то, что уже усвоено и что еще нужно усвоить, оценивать ре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зультаты работы)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2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Форм-е ум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 оцен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вать собств. учеб.деятельность (свои достижения, самосто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я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тельность, инициати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ность, отве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ственность, причины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удач); осо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нание сво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их тру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</w:rPr>
              <w:t>ностей и стремление 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преодолению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19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Строчная и пропи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ная </w:t>
            </w:r>
            <w:r w:rsidRPr="00F84822">
              <w:rPr>
                <w:rFonts w:ascii="Times New Roman" w:hAnsi="Times New Roman"/>
                <w:b/>
                <w:i/>
                <w:sz w:val="24"/>
                <w:szCs w:val="24"/>
              </w:rPr>
              <w:t>Ё</w:t>
            </w:r>
            <w:r w:rsidRPr="00F84822">
              <w:rPr>
                <w:rStyle w:val="a6"/>
                <w:b/>
                <w:i w:val="0"/>
                <w:sz w:val="24"/>
                <w:szCs w:val="24"/>
                <w:lang w:eastAsia="ru-RU"/>
              </w:rPr>
              <w:t>ё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разв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вающего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учиться писать строчную букву ё?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Обведение и письмо элементов строч. бу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ё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с соблюдением указан. направления движения руки; сра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ние печат. и письм. букв; кон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струирование строч. буквы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ё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из раз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лич. мат-лов; письмо строч. буквы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ё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по 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разцу; выбор наиб. удавшегося варианта написания буквы; сл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го-звуков. анализ слов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 xml:space="preserve">(ёж, ёрш);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письмо слов и предложений с буквой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 xml:space="preserve">ё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по образцу с комментированием; спи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сывание с печат. текста; оценка резул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татов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ind w:left="20" w:right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Научиться писать строчную букву </w:t>
            </w:r>
            <w:r w:rsidRPr="003B56A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ё 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 соответс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вии с 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разцом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 xml:space="preserve">Познавательные: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добывать новые знания (извлекать 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формацию, представленную в форме иллюстраций и схем); высказывать предположения; обсуждать проблемные вопр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сы.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 догов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риваться с одноклассниками совместно с учителем о прав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лах поведения и общения и следовать им; строить связное высказывание из 5 – 6 предл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женной теме.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действовать по предложенному учителем пл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ну; контролировать процесс и результаты деятельности,  вн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сить необходимые коррективы; адекватно оценивать свои до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тижения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вание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ложител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ного отн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шения к учению, к познав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тельной деятельн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сти; жел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выпо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нять уче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но-познав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тельные действия, приобр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тать новые знания, умения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20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Буква </w:t>
            </w:r>
            <w:r w:rsidRPr="00F84822">
              <w:rPr>
                <w:rStyle w:val="a6"/>
                <w:b/>
                <w:sz w:val="24"/>
                <w:szCs w:val="24"/>
                <w:lang w:eastAsia="ru-RU"/>
              </w:rPr>
              <w:t>Йй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разв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вающего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учиться писать строчную букву и?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Обведение и письмо элементов строч. бу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вы й с соблюдением указанного направл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 движения руки; сравне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ние печат. и письм. букв; констру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рование строч. буквы й из раз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л. материалов; письмо строч.буквы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й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по образцу; выбор наиболее удавшегося варианта написания бук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вы; письмо слов и предложений с бук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вой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й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по образцу с комме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тированием; работа в паре (составление 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вета на вопрос и его запись); списывание с печат. текста; работа в паре (раз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гадывание 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буса); оценка резул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татов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Научиться писать строчную букву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 xml:space="preserve">й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 соответс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вии с обра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a6"/>
                <w:b/>
                <w:sz w:val="24"/>
                <w:szCs w:val="24"/>
                <w:lang w:eastAsia="ru-RU"/>
              </w:rPr>
              <w:t>Познавательные: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добывать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вые знания (извлекать информ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цию, представ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ленную в форме иллюстраций и схем); выполнять учебно-познавательные дей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ствия; делать выводы в результате сов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местной работы класса и учителя.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a6"/>
                <w:b/>
                <w:sz w:val="24"/>
                <w:szCs w:val="24"/>
                <w:lang w:eastAsia="ru-RU"/>
              </w:rPr>
              <w:t>Коммуникативные: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сотрудн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чать с това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рищами при выполн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нии заданий в паре и группе (у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танавливать и соблюдать очере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ность действий, корректно сооб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щать товарищу об ошибках).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a6"/>
                <w:b/>
                <w:sz w:val="24"/>
                <w:szCs w:val="24"/>
                <w:lang w:eastAsia="ru-RU"/>
              </w:rPr>
              <w:t>Регулятивные: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понимать пе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спективы дальнейшей учебной работы; определять цели и задачи усвоения новых знаний; осозн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вать смысл и назначение пози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тивных установок на успешную работу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2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Форм-е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ложит. отн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шения к про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цессу позн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 (проя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ление вни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мания, уди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ления, жел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 больше узнать); пр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мене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ние пр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вил делово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го сотруднич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ства; уваж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тельное от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ношение к мнению др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гих людей; про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явление терпения и доброжел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ности в споре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20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ind w:left="100" w:right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Буква </w:t>
            </w:r>
            <w:r w:rsidRPr="00F84822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Хх</w:t>
            </w:r>
            <w:r w:rsidRPr="003B56A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этапного форм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рования умс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венных дейс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вий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читься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сать стро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ную букву х?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Обведение и письмо элементов строч. бу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вы </w:t>
            </w:r>
            <w:r w:rsidRPr="003B56A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х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соблюдением указ. направления движения руки; сра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ние печат. и письм. букв; кон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струирование строч. буквы </w:t>
            </w:r>
            <w:r w:rsidRPr="003B56A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х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из раз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л. материалов; письмо строчной буквы </w:t>
            </w:r>
            <w:r w:rsidRPr="003B56A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х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образцу; выбор наиб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лее удавшегося вар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анта написания буквы; письмо слогов, слов и предложений с буквой </w:t>
            </w:r>
            <w:r w:rsidRPr="003B56A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х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комментировани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; оценка результатов 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Научиться писать строчную букву х в соответс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вии с обра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добывать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вые знания (извлекать информ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цию, представ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ленную в форме иллюстраций и схем); выполнять учебно-познавательные дей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ствия; делать выводы в результате сов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местной работы класса и учителя. </w:t>
            </w:r>
          </w:p>
          <w:p w:rsidR="00FD5B9B" w:rsidRPr="003B56A3" w:rsidRDefault="00FD5B9B" w:rsidP="00E36F00">
            <w:pPr>
              <w:widowControl w:val="0"/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прислуш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ваться к партнеру по общению (деятельности), не конфликт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вать; осознавать конструк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тивность диалога; использовать «вежли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вые» слова в общении.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формулировать учебную задачу урока; понимать и толковать ис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следовательские задачи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Форм-е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ложит. 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ношения к про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цессу познания; примене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ние правил 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лово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го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трудничес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ва; проявл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терпе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ния и до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рожела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тельности в споре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20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Буква </w:t>
            </w:r>
            <w:r w:rsidRPr="00F84822">
              <w:rPr>
                <w:rStyle w:val="a6"/>
                <w:b/>
                <w:sz w:val="24"/>
                <w:szCs w:val="24"/>
                <w:lang w:eastAsia="ru-RU"/>
              </w:rPr>
              <w:t>Юю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откр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тия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разв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вающего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учиться писать строчную букву ю?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Обведение и письмо элементов строч. бу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ю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с соблюдением указ. направления движения руки; сра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ние печат. и письм. букв; кон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струирование строч. буквы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ю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из раз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л. материалов; письмо строч. буквы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ю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по 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разцу; выбор наиболее удавшегося варианта написания буквы; письмо слов и предл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жений с буквой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 xml:space="preserve">ю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по образцу с комментир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ванием; спи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сывание с печат. и письм. текста; работа в паре; оценка результатов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Научиться писать строчную букву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 xml:space="preserve">ю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 соответс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вии с обра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ind w:left="20" w:right="4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добывать новые знания (извлекать 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формацию, представ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ленную в форме иллюстраций, схем); выполнять учебно-познавательные дей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ствия; д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лать выводы в результате сов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местной работы класса и уч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теля. </w:t>
            </w:r>
          </w:p>
          <w:p w:rsidR="00FD5B9B" w:rsidRPr="003B56A3" w:rsidRDefault="00FD5B9B" w:rsidP="00E36F00">
            <w:pPr>
              <w:widowControl w:val="0"/>
              <w:spacing w:after="0" w:line="240" w:lineRule="auto"/>
              <w:ind w:left="20" w:right="4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участв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вать в кол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лективном обсужд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нии учебной пробле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мы.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осознавать смысл и назначение позити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ных установок на успешную работу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вание по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ложител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ного от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ношения к учению, к познав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тельной деятельн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сти; же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лание 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полнять учебно-познава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тельные действия, приобр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тать новые знания, умения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21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ind w:right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Буква </w:t>
            </w:r>
            <w:r w:rsidRPr="00F84822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Ц</w:t>
            </w:r>
            <w:r w:rsidRPr="00F84822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ц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модиа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ностики и сам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корре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ции 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зульт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тов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читься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сать стро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ную букву ц?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ind w:left="100" w:right="1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Обведение и письмо элементов строч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ной буквы </w:t>
            </w:r>
            <w:r w:rsidRPr="003B56A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ц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соблюдением указанного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правления движ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ния руки; сравне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ние печатной и письменной букв.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Научиться писать строчную букву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 xml:space="preserve">ц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 соответс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вии с обра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добывать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вые знания (извлекать информ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цию, представ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ленную в форме иллюстраций и схем); высказ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вать предположения; делать обобщения, выводы.</w:t>
            </w:r>
          </w:p>
          <w:p w:rsidR="00FD5B9B" w:rsidRPr="003B56A3" w:rsidRDefault="00FD5B9B" w:rsidP="00E36F00">
            <w:pPr>
              <w:widowControl w:val="0"/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участвовать в кол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лективном обсуждении пр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блем; выска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зывать и аргумент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ровать свою точку зрения.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понимать пе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спективы дальнейшей учебной работы; определять цели и задачи усвоения новых знаний; понимать и толковать исслед. задачи; ко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тролировать процесс и рез-ы деят-ти, вносить необх. коррективы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2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полож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тельного 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ношения к учению, к познавател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ной деятел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ности; же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лание 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полнять учебно-познава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тельные де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й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ствия, пр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обретать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вые знания, умения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21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Буква </w:t>
            </w:r>
            <w:r w:rsidRPr="004E674F">
              <w:rPr>
                <w:rFonts w:ascii="Times New Roman" w:hAnsi="Times New Roman"/>
                <w:b/>
                <w:i/>
                <w:sz w:val="24"/>
                <w:szCs w:val="24"/>
              </w:rPr>
              <w:t>Ээ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этапного форм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рования умс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венных дейс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вий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читься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сать стро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ную букву э?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Обведение и письмо элементов строч. бу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вы э с соблюдением указанного направл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 движения руки; сравне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ние печат. и письм. букв; кон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струирование строч. буквы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э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из раз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л. мат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риалов; письмо строч. буквы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э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по образцу; выбор наиболее уда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шегося варианта нап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сания буквы; письмо слов и предложений с буквой э по образцу с комментированием; слого-звуковой анализ слова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(эхо); работа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Научиться писать строчную букву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 xml:space="preserve">э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ответс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вии с обра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ind w:lef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добывать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вые знания (извлекать инф-цию, представленную в форме илл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ю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страций и схем); выполнять учебно-познават. дей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ствия; д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лать обобщения, выводы.</w:t>
            </w:r>
          </w:p>
          <w:p w:rsidR="00FD5B9B" w:rsidRPr="003B56A3" w:rsidRDefault="00FD5B9B" w:rsidP="00E36F00">
            <w:pPr>
              <w:widowControl w:val="0"/>
              <w:spacing w:after="0" w:line="240" w:lineRule="auto"/>
              <w:ind w:lef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осущест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лять сов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местную деятельность в парах (группах) с учетом ко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кретных учебно-познавательных задач; строить связное выска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зывание из 5-6 предложений по предло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женной теме.</w:t>
            </w:r>
          </w:p>
          <w:p w:rsidR="00FD5B9B" w:rsidRPr="003B56A3" w:rsidRDefault="00FD5B9B" w:rsidP="00E36F00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адекватно во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принимать оценку учителя; пл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нировать свои дей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ствия в соо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ветствии с поставленной задачей и условиями ее реализации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вание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ложител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ного отн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шения к про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цессу познания (проявл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вним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уди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ления, 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лания больше 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нать)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21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Строчная буква </w:t>
            </w:r>
            <w:r w:rsidRPr="004E674F">
              <w:rPr>
                <w:rStyle w:val="a6"/>
                <w:b/>
                <w:sz w:val="24"/>
                <w:szCs w:val="24"/>
                <w:lang w:eastAsia="ru-RU"/>
              </w:rPr>
              <w:t>щ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 xml:space="preserve">.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Сочета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ния </w:t>
            </w:r>
            <w:r w:rsidRPr="004E674F">
              <w:rPr>
                <w:rStyle w:val="a6"/>
                <w:b/>
                <w:sz w:val="24"/>
                <w:szCs w:val="24"/>
                <w:lang w:eastAsia="ru-RU"/>
              </w:rPr>
              <w:t>ча</w:t>
            </w:r>
            <w:r w:rsidRPr="004E674F">
              <w:rPr>
                <w:rFonts w:ascii="Times New Roman" w:hAnsi="Times New Roman"/>
                <w:b/>
                <w:sz w:val="24"/>
                <w:szCs w:val="24"/>
              </w:rPr>
              <w:t xml:space="preserve"> — </w:t>
            </w:r>
            <w:r w:rsidRPr="004E674F">
              <w:rPr>
                <w:rStyle w:val="a6"/>
                <w:b/>
                <w:sz w:val="24"/>
                <w:szCs w:val="24"/>
                <w:lang w:eastAsia="ru-RU"/>
              </w:rPr>
              <w:t>ща, чу</w:t>
            </w:r>
            <w:r w:rsidRPr="004E674F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–</w:t>
            </w:r>
            <w:r w:rsidRPr="004E674F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4E674F">
              <w:rPr>
                <w:rStyle w:val="a6"/>
                <w:b/>
                <w:sz w:val="24"/>
                <w:szCs w:val="24"/>
                <w:lang w:eastAsia="ru-RU"/>
              </w:rPr>
              <w:t>щу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главная буква </w:t>
            </w:r>
            <w:r w:rsidRPr="004E674F">
              <w:rPr>
                <w:rStyle w:val="a6"/>
                <w:b/>
                <w:sz w:val="24"/>
                <w:szCs w:val="24"/>
                <w:lang w:eastAsia="ru-RU"/>
              </w:rPr>
              <w:t>Щ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разв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вающего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учиться писать строчную букву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щ?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Обведение и письмо элементов строч. бу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щ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с соблюдением указанного направл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 движения руки; сравнение печат. и письм. букв; конструи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рование строч. буквы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щ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из разл.материалов; письмо строч.буквы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 xml:space="preserve">щ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по образцу: выбор наиболее удавшего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ся варианта написания буквы; письмо слогов, слов и предложений с буквой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 xml:space="preserve">щ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по образцу с комментированием; списы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вание с печат. текста; работа в паре (составление слов из слогов и их запись); оценка результатов 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Научиться писать строчную букву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 xml:space="preserve">щ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 соответс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вии с обра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ind w:right="-114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добывать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вые знания (извлекать информ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цию, представ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ленную в форме иллюстраций и схем); выполнять учебно-познавательные дей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ствия; делать обобщения, выв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ды.</w:t>
            </w:r>
          </w:p>
          <w:p w:rsidR="00FD5B9B" w:rsidRPr="003B56A3" w:rsidRDefault="00FD5B9B" w:rsidP="00E36F00">
            <w:pPr>
              <w:widowControl w:val="0"/>
              <w:spacing w:after="0" w:line="240" w:lineRule="auto"/>
              <w:ind w:right="-114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достато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ной полнотой и точностью 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ражать свои мысли в соответс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вии с задачами и усло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виями коммуникации; совместно выра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батывать критерии оценивания выпол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нения заданий.</w:t>
            </w:r>
          </w:p>
          <w:p w:rsidR="00FD5B9B" w:rsidRPr="003B56A3" w:rsidRDefault="00FD5B9B" w:rsidP="00E36F00">
            <w:pPr>
              <w:spacing w:after="0" w:line="240" w:lineRule="auto"/>
              <w:ind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 xml:space="preserve">Регулятивные: 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определять цели и зада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чи усвоения новых знаний; понимать и толковать исслед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вательские задачи; контролир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вать процесс и результаты де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тельности, вносить необходимые коррективы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по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ложител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ного от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ношения к учению, к познав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тельной деятельн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сти; же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лание 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полнять учебно-познава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тельные действия, приобретать новые зн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умения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22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Буква </w:t>
            </w:r>
            <w:r w:rsidRPr="004E674F">
              <w:rPr>
                <w:rStyle w:val="a6"/>
                <w:b/>
                <w:sz w:val="24"/>
                <w:szCs w:val="24"/>
                <w:lang w:eastAsia="ru-RU"/>
              </w:rPr>
              <w:t>Фф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модиа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ностики и сам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корре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ции 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зульт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тов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учиться писать строчную букву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ф?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Обведение и письмо элементов строч.уквы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ф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с соблюдением ук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занного направления движения руки; сра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нение печат. и письм. букв; конструи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рование строч. буквы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ф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из разл. материалов; письмо строч. буквы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 xml:space="preserve">ф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по 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разцу; выбор наиболее удавшегося варианта написания буквы; сл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го-зву-ковой анализ слова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(филин)',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письмо слогов, слов и предл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жений с буквой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 xml:space="preserve">ф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по образцу с комментир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ванием; работа в паре (составление слов из предлож. букв); оценка результатов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Научиться писать строчную букву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 xml:space="preserve">ф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 соответс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вии с обра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цом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ind w:left="20" w:right="4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добывать новые знания (извлекать 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формацию, представ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ленную в форме иллюстраций и схем); выполнять учебно-познавательные дей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ствия; д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лать обобщения, выводы.</w:t>
            </w:r>
          </w:p>
          <w:p w:rsidR="00FD5B9B" w:rsidRPr="003B56A3" w:rsidRDefault="00FD5B9B" w:rsidP="00E36F00">
            <w:pPr>
              <w:widowControl w:val="0"/>
              <w:spacing w:after="0" w:line="240" w:lineRule="auto"/>
              <w:ind w:left="20" w:right="4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допускать суще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ствование различных 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чек зрения, учитывать разные мнения, стремиться к коорд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нации.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формулировать учебную задачу урока; пон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мать и толковать ис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следовательские задачи; план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ровать работу на уроке; аде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ватно оценивать результаты 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боты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вание ли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ностного смыс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ла учения; 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вое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ние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ложител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го и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зитивного стиля 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щения со сверстн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ми и взрослыми в школе и дома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22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 xml:space="preserve">Буквы </w:t>
            </w:r>
            <w:r w:rsidRPr="004E674F">
              <w:rPr>
                <w:rStyle w:val="a6"/>
                <w:b/>
                <w:sz w:val="24"/>
                <w:szCs w:val="24"/>
                <w:lang w:eastAsia="ru-RU"/>
              </w:rPr>
              <w:t>ь, ъ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личн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стного орие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ванного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Как пи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сать сло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 с бук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вами </w:t>
            </w:r>
            <w:r w:rsidRPr="003B56A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ь </w:t>
            </w:r>
            <w:r w:rsidRPr="003B56A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и ъ?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Выполнение пальч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ковой гимнастики; письмо изученных букв по образцу; слого-звуковой ан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лиз слов с опорой на схему-модель; пис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мо слов и пред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ложений с 5 и </w:t>
            </w:r>
            <w:r w:rsidRPr="003B56A3">
              <w:rPr>
                <w:rStyle w:val="a6"/>
                <w:sz w:val="24"/>
                <w:szCs w:val="24"/>
                <w:lang w:eastAsia="ru-RU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по образцу с ком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ментированием; оценка результатов работы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ind w:lef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писать сл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ва с букв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ми </w:t>
            </w:r>
            <w:r w:rsidRPr="003B56A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ъ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и ъ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a6"/>
                <w:b/>
                <w:sz w:val="24"/>
                <w:szCs w:val="24"/>
                <w:lang w:eastAsia="ru-RU"/>
              </w:rPr>
              <w:t>Познавательные: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добывать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вые знания (извлекать информ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цию, представ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ленную в форме иллюстраций и схем); выполнять учебно-познавательные дей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ствия: делать выводы в результате сов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местной работы класса и учителя.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a6"/>
                <w:b/>
                <w:sz w:val="24"/>
                <w:szCs w:val="24"/>
                <w:lang w:eastAsia="ru-RU"/>
              </w:rPr>
              <w:t>Коммуникативные: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выбирать адекват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ные языковые средства для успешного решения комм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никативных задач (диа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лог.устные монологические высказы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вания) с учетом особенностей разных 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дов речи и ситуаций общения.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a6"/>
                <w:b/>
                <w:sz w:val="24"/>
                <w:szCs w:val="24"/>
                <w:lang w:eastAsia="ru-RU"/>
              </w:rPr>
              <w:t>Регулятивные: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работать по пл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ну, сверяя свои действия с целью; корректировать свою деят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ность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вание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ложител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ного отн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шения к про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цессу познания (проявл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вни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мания, удивления, желания больше 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нать)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22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Подго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товка к изуче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нию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чального курса русского языка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Урок рефле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сии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пр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блемн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го об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чения, инфо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мацио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но-комм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никац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онные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учиться писать слова и пред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ложения с изучен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ными бу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вами?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Форм-е способностей к рефлек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сии коррекц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онно-контрольного 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па и реализации ко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рекционной нормы (фиксирования собс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венных затруд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нений в деятельности): работа в паре (моделирование предложений); опре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деление кол-ва слов в предложе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нии; запись деформированного текста; слого-звук. анализ слов; письмо под диктовку слов и предложений; оценка достижений на уроке по диагност. карте ти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пич. ошибок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Научиться писать слова и предложе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ния с из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ченными буквами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widowControl w:val="0"/>
              <w:spacing w:after="0" w:line="240" w:lineRule="auto"/>
              <w:ind w:lef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выполнять учебно-познавательные дейс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вия; ориентиро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ваться в своей системе знаний; делать обо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щения, выводы.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участв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вать в диа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логе (отвечать на 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просы, задавать во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просы, уто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нять непонятное).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принимать и сохранять учебную задачу; планировать в сотруд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ничестве с учителем и одноклассниками действия, необходимые для р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шения учебной задачи; рефле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сировать по по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воду своих усп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хов и неуспехов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вание ли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ностного смыс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ла учения; понима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ние того, где еще могут пригодит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ся пол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ченные зна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ния и умения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rPr>
          <w:trHeight w:val="224"/>
        </w:trPr>
        <w:tc>
          <w:tcPr>
            <w:tcW w:w="16302" w:type="dxa"/>
            <w:gridSpan w:val="13"/>
            <w:vAlign w:val="center"/>
          </w:tcPr>
          <w:p w:rsidR="00FD5B9B" w:rsidRPr="003B56A3" w:rsidRDefault="00FD5B9B" w:rsidP="00E36F00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аша речь</w:t>
            </w: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 xml:space="preserve"> (</w:t>
            </w:r>
            <w:r w:rsidRPr="003B56A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ч</w:t>
            </w: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23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Style w:val="9"/>
                <w:b/>
                <w:sz w:val="24"/>
                <w:szCs w:val="24"/>
              </w:rPr>
            </w:pPr>
            <w:r w:rsidRPr="003B56A3">
              <w:rPr>
                <w:rStyle w:val="9"/>
                <w:b/>
                <w:sz w:val="24"/>
                <w:szCs w:val="24"/>
              </w:rPr>
              <w:t>Русский язык</w:t>
            </w:r>
            <w:r>
              <w:rPr>
                <w:rStyle w:val="9"/>
                <w:b/>
                <w:sz w:val="24"/>
                <w:szCs w:val="24"/>
              </w:rPr>
              <w:t xml:space="preserve">. 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Язык и речь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разв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вающего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Для чего нам нужна речь?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Формирование у уч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щихся деятель</w:t>
            </w:r>
            <w:r w:rsidRPr="003B56A3">
              <w:rPr>
                <w:rStyle w:val="9"/>
                <w:sz w:val="24"/>
                <w:szCs w:val="24"/>
              </w:rPr>
              <w:softHyphen/>
              <w:t>ностных способностей и сп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собностей к структ</w:t>
            </w:r>
            <w:r w:rsidRPr="003B56A3">
              <w:rPr>
                <w:rStyle w:val="9"/>
                <w:sz w:val="24"/>
                <w:szCs w:val="24"/>
              </w:rPr>
              <w:t>у</w:t>
            </w:r>
            <w:r w:rsidRPr="003B56A3">
              <w:rPr>
                <w:rStyle w:val="9"/>
                <w:sz w:val="24"/>
                <w:szCs w:val="24"/>
              </w:rPr>
              <w:t>рированию предметн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го содер</w:t>
            </w:r>
            <w:r w:rsidRPr="003B56A3">
              <w:rPr>
                <w:rStyle w:val="9"/>
                <w:sz w:val="24"/>
                <w:szCs w:val="24"/>
              </w:rPr>
              <w:softHyphen/>
              <w:t>жания: фро</w:t>
            </w:r>
            <w:r w:rsidRPr="003B56A3">
              <w:rPr>
                <w:rStyle w:val="9"/>
                <w:sz w:val="24"/>
                <w:szCs w:val="24"/>
              </w:rPr>
              <w:t>н</w:t>
            </w:r>
            <w:r w:rsidRPr="003B56A3">
              <w:rPr>
                <w:rStyle w:val="9"/>
                <w:sz w:val="24"/>
                <w:szCs w:val="24"/>
              </w:rPr>
              <w:t>тал. работа (постро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ние ответов на вопр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сы), ра</w:t>
            </w:r>
            <w:r w:rsidRPr="003B56A3">
              <w:rPr>
                <w:rStyle w:val="9"/>
                <w:sz w:val="24"/>
                <w:szCs w:val="24"/>
              </w:rPr>
              <w:softHyphen/>
              <w:t>бота в парах (конструирование устн. монолог. выск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зывания), самостоят. работа по дидакт. м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териалам, проектир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вание выполнения дом. задания, само</w:t>
            </w:r>
            <w:r w:rsidRPr="003B56A3">
              <w:rPr>
                <w:rStyle w:val="9"/>
                <w:sz w:val="24"/>
                <w:szCs w:val="24"/>
              </w:rPr>
              <w:softHyphen/>
              <w:t>оценка, взаимооценка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Научиться делать вы</w:t>
            </w:r>
            <w:r w:rsidRPr="003B56A3">
              <w:rPr>
                <w:rStyle w:val="9"/>
                <w:sz w:val="24"/>
                <w:szCs w:val="24"/>
              </w:rPr>
              <w:softHyphen/>
              <w:t>воды о зн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чении речи в жизни чел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века. По</w:t>
            </w:r>
            <w:r w:rsidRPr="003B56A3">
              <w:rPr>
                <w:rStyle w:val="9"/>
                <w:sz w:val="24"/>
                <w:szCs w:val="24"/>
              </w:rPr>
              <w:softHyphen/>
              <w:t>знакомиться с услов</w:t>
            </w:r>
            <w:r w:rsidRPr="003B56A3">
              <w:rPr>
                <w:rStyle w:val="9"/>
                <w:sz w:val="24"/>
                <w:szCs w:val="24"/>
              </w:rPr>
              <w:softHyphen/>
              <w:t>ными обознач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ниями, ус</w:t>
            </w:r>
            <w:r w:rsidRPr="003B56A3">
              <w:rPr>
                <w:rStyle w:val="9"/>
                <w:sz w:val="24"/>
                <w:szCs w:val="24"/>
              </w:rPr>
              <w:t>т</w:t>
            </w:r>
            <w:r w:rsidRPr="003B56A3">
              <w:rPr>
                <w:rStyle w:val="9"/>
                <w:sz w:val="24"/>
                <w:szCs w:val="24"/>
              </w:rPr>
              <w:t>ройством учебника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Style w:val="9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Коммуникативные:</w:t>
            </w:r>
            <w:r w:rsidRPr="003B56A3">
              <w:rPr>
                <w:rStyle w:val="9"/>
                <w:sz w:val="24"/>
                <w:szCs w:val="24"/>
              </w:rPr>
              <w:t xml:space="preserve"> договар</w:t>
            </w:r>
            <w:r w:rsidRPr="003B56A3">
              <w:rPr>
                <w:rStyle w:val="9"/>
                <w:sz w:val="24"/>
                <w:szCs w:val="24"/>
              </w:rPr>
              <w:t>и</w:t>
            </w:r>
            <w:r w:rsidRPr="003B56A3">
              <w:rPr>
                <w:rStyle w:val="9"/>
                <w:sz w:val="24"/>
                <w:szCs w:val="24"/>
              </w:rPr>
              <w:t>вать</w:t>
            </w:r>
            <w:r w:rsidRPr="003B56A3">
              <w:rPr>
                <w:rStyle w:val="9"/>
                <w:sz w:val="24"/>
                <w:szCs w:val="24"/>
              </w:rPr>
              <w:softHyphen/>
              <w:t>ся, приходить к общему решению.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Style w:val="9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Регулятивные:</w:t>
            </w:r>
            <w:r w:rsidRPr="003B56A3">
              <w:rPr>
                <w:rStyle w:val="9"/>
                <w:sz w:val="24"/>
                <w:szCs w:val="24"/>
              </w:rPr>
              <w:t xml:space="preserve"> принимать и сохра</w:t>
            </w:r>
            <w:r w:rsidRPr="003B56A3">
              <w:rPr>
                <w:rStyle w:val="9"/>
                <w:sz w:val="24"/>
                <w:szCs w:val="24"/>
              </w:rPr>
              <w:softHyphen/>
              <w:t>нять учебную задачу.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Познавательные:</w:t>
            </w:r>
            <w:r w:rsidRPr="003B56A3">
              <w:rPr>
                <w:rStyle w:val="9"/>
                <w:sz w:val="24"/>
                <w:szCs w:val="24"/>
              </w:rPr>
              <w:t xml:space="preserve"> осущест</w:t>
            </w:r>
            <w:r w:rsidRPr="003B56A3">
              <w:rPr>
                <w:rStyle w:val="9"/>
                <w:sz w:val="24"/>
                <w:szCs w:val="24"/>
              </w:rPr>
              <w:t>в</w:t>
            </w:r>
            <w:r w:rsidRPr="003B56A3">
              <w:rPr>
                <w:rStyle w:val="9"/>
                <w:sz w:val="24"/>
                <w:szCs w:val="24"/>
              </w:rPr>
              <w:t>лять поиск необходимой и</w:t>
            </w:r>
            <w:r w:rsidRPr="003B56A3">
              <w:rPr>
                <w:rStyle w:val="9"/>
                <w:sz w:val="24"/>
                <w:szCs w:val="24"/>
              </w:rPr>
              <w:t>н</w:t>
            </w:r>
            <w:r w:rsidRPr="003B56A3">
              <w:rPr>
                <w:rStyle w:val="9"/>
                <w:sz w:val="24"/>
                <w:szCs w:val="24"/>
              </w:rPr>
              <w:t>формации для выполнения учебных заданий с использов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нием учебной лите</w:t>
            </w:r>
            <w:r w:rsidRPr="003B56A3">
              <w:rPr>
                <w:rStyle w:val="9"/>
                <w:sz w:val="24"/>
                <w:szCs w:val="24"/>
              </w:rPr>
              <w:softHyphen/>
              <w:t>ратуры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вание на</w:t>
            </w:r>
            <w:r w:rsidRPr="003B56A3">
              <w:rPr>
                <w:rStyle w:val="9"/>
                <w:sz w:val="24"/>
                <w:szCs w:val="24"/>
              </w:rPr>
              <w:softHyphen/>
              <w:t>выков с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моанализа и самоко</w:t>
            </w:r>
            <w:r w:rsidRPr="003B56A3">
              <w:rPr>
                <w:rStyle w:val="9"/>
                <w:sz w:val="24"/>
                <w:szCs w:val="24"/>
              </w:rPr>
              <w:t>н</w:t>
            </w:r>
            <w:r w:rsidRPr="003B56A3">
              <w:rPr>
                <w:rStyle w:val="9"/>
                <w:sz w:val="24"/>
                <w:szCs w:val="24"/>
              </w:rPr>
              <w:t>троля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16302" w:type="dxa"/>
            <w:gridSpan w:val="13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>Текст, предложение, диалог (</w:t>
            </w:r>
            <w:r w:rsidRPr="003B56A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2</w:t>
            </w: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 xml:space="preserve"> ч)</w:t>
            </w: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23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Текст и предло</w:t>
            </w:r>
            <w:r w:rsidRPr="003B56A3">
              <w:rPr>
                <w:rStyle w:val="9"/>
                <w:sz w:val="24"/>
                <w:szCs w:val="24"/>
              </w:rPr>
              <w:softHyphen/>
              <w:t>жение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Урок откр</w:t>
            </w:r>
            <w:r w:rsidRPr="003B56A3">
              <w:rPr>
                <w:rStyle w:val="9"/>
                <w:sz w:val="24"/>
                <w:szCs w:val="24"/>
              </w:rPr>
              <w:t>ы</w:t>
            </w:r>
            <w:r w:rsidRPr="003B56A3">
              <w:rPr>
                <w:rStyle w:val="9"/>
                <w:sz w:val="24"/>
                <w:szCs w:val="24"/>
              </w:rPr>
              <w:t>тия н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личн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стного орие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ванного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Что такое текст? Что такое пред</w:t>
            </w:r>
            <w:r w:rsidRPr="003B56A3">
              <w:rPr>
                <w:rStyle w:val="9"/>
                <w:sz w:val="24"/>
                <w:szCs w:val="24"/>
              </w:rPr>
              <w:softHyphen/>
              <w:t>ложение?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Формирование у уч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щихся умений пстро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ния и реализации н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вых зна</w:t>
            </w:r>
            <w:r w:rsidRPr="003B56A3">
              <w:rPr>
                <w:rStyle w:val="9"/>
                <w:sz w:val="24"/>
                <w:szCs w:val="24"/>
              </w:rPr>
              <w:softHyphen/>
              <w:t>ний: пробле</w:t>
            </w:r>
            <w:r w:rsidRPr="003B56A3">
              <w:rPr>
                <w:rStyle w:val="9"/>
                <w:sz w:val="24"/>
                <w:szCs w:val="24"/>
              </w:rPr>
              <w:t>м</w:t>
            </w:r>
            <w:r>
              <w:rPr>
                <w:rStyle w:val="9"/>
                <w:sz w:val="24"/>
                <w:szCs w:val="24"/>
              </w:rPr>
              <w:t>ный диалог</w:t>
            </w:r>
            <w:r w:rsidRPr="003B56A3">
              <w:rPr>
                <w:rStyle w:val="9"/>
                <w:sz w:val="24"/>
                <w:szCs w:val="24"/>
              </w:rPr>
              <w:t>, выведение правила под руков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дством учител</w:t>
            </w:r>
            <w:r>
              <w:rPr>
                <w:rStyle w:val="9"/>
                <w:sz w:val="24"/>
                <w:szCs w:val="24"/>
              </w:rPr>
              <w:t>я</w:t>
            </w:r>
            <w:r w:rsidRPr="003B56A3">
              <w:rPr>
                <w:rStyle w:val="9"/>
                <w:sz w:val="24"/>
                <w:szCs w:val="24"/>
              </w:rPr>
              <w:t>, ко</w:t>
            </w:r>
            <w:r w:rsidRPr="003B56A3">
              <w:rPr>
                <w:rStyle w:val="9"/>
                <w:sz w:val="24"/>
                <w:szCs w:val="24"/>
              </w:rPr>
              <w:t>л</w:t>
            </w:r>
            <w:r w:rsidRPr="003B56A3">
              <w:rPr>
                <w:rStyle w:val="9"/>
                <w:sz w:val="24"/>
                <w:szCs w:val="24"/>
              </w:rPr>
              <w:t>лективная работа (п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строение ответов на), работа в парах, сам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стоят. работа (конс</w:t>
            </w:r>
            <w:r w:rsidRPr="003B56A3">
              <w:rPr>
                <w:rStyle w:val="9"/>
                <w:sz w:val="24"/>
                <w:szCs w:val="24"/>
              </w:rPr>
              <w:t>т</w:t>
            </w:r>
            <w:r w:rsidRPr="003B56A3">
              <w:rPr>
                <w:rStyle w:val="9"/>
                <w:sz w:val="24"/>
                <w:szCs w:val="24"/>
              </w:rPr>
              <w:t>руирование предло</w:t>
            </w:r>
            <w:r>
              <w:rPr>
                <w:rStyle w:val="9"/>
                <w:sz w:val="24"/>
                <w:szCs w:val="24"/>
              </w:rPr>
              <w:t>ж</w:t>
            </w:r>
            <w:r>
              <w:rPr>
                <w:rStyle w:val="9"/>
                <w:sz w:val="24"/>
                <w:szCs w:val="24"/>
              </w:rPr>
              <w:t>е</w:t>
            </w:r>
            <w:r>
              <w:rPr>
                <w:rStyle w:val="9"/>
                <w:sz w:val="24"/>
                <w:szCs w:val="24"/>
              </w:rPr>
              <w:t>ния</w:t>
            </w:r>
            <w:r w:rsidRPr="003B56A3">
              <w:rPr>
                <w:rStyle w:val="9"/>
                <w:sz w:val="24"/>
                <w:szCs w:val="24"/>
              </w:rPr>
              <w:t xml:space="preserve"> с послед. взаим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проверкой), проект</w:t>
            </w:r>
            <w:r w:rsidRPr="003B56A3">
              <w:rPr>
                <w:rStyle w:val="9"/>
                <w:sz w:val="24"/>
                <w:szCs w:val="24"/>
              </w:rPr>
              <w:t>и</w:t>
            </w:r>
            <w:r w:rsidRPr="003B56A3">
              <w:rPr>
                <w:rStyle w:val="9"/>
                <w:sz w:val="24"/>
                <w:szCs w:val="24"/>
              </w:rPr>
              <w:t>рование выполнения дом. задания, само</w:t>
            </w:r>
            <w:r w:rsidRPr="003B56A3">
              <w:rPr>
                <w:rStyle w:val="9"/>
                <w:sz w:val="24"/>
                <w:szCs w:val="24"/>
              </w:rPr>
              <w:softHyphen/>
              <w:t>оценка, взаимооценка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Научиться называть при</w:t>
            </w:r>
            <w:r w:rsidRPr="003B56A3">
              <w:rPr>
                <w:rStyle w:val="9"/>
                <w:sz w:val="24"/>
                <w:szCs w:val="24"/>
              </w:rPr>
              <w:softHyphen/>
              <w:t>знаки текста, о</w:t>
            </w:r>
            <w:r w:rsidRPr="003B56A3">
              <w:rPr>
                <w:rStyle w:val="9"/>
                <w:sz w:val="24"/>
                <w:szCs w:val="24"/>
              </w:rPr>
              <w:t>т</w:t>
            </w:r>
            <w:r w:rsidRPr="003B56A3">
              <w:rPr>
                <w:rStyle w:val="9"/>
                <w:sz w:val="24"/>
                <w:szCs w:val="24"/>
              </w:rPr>
              <w:t>личать текст от других запи</w:t>
            </w:r>
            <w:r w:rsidRPr="003B56A3">
              <w:rPr>
                <w:rStyle w:val="9"/>
                <w:sz w:val="24"/>
                <w:szCs w:val="24"/>
              </w:rPr>
              <w:softHyphen/>
              <w:t>сей по его призн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кам, опред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лять тему текста, о</w:t>
            </w:r>
            <w:r w:rsidRPr="003B56A3">
              <w:rPr>
                <w:rStyle w:val="9"/>
                <w:sz w:val="24"/>
                <w:szCs w:val="24"/>
              </w:rPr>
              <w:t>т</w:t>
            </w:r>
            <w:r w:rsidRPr="003B56A3">
              <w:rPr>
                <w:rStyle w:val="9"/>
                <w:sz w:val="24"/>
                <w:szCs w:val="24"/>
              </w:rPr>
              <w:t>личать предлож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ние от гру</w:t>
            </w:r>
            <w:r w:rsidRPr="003B56A3">
              <w:rPr>
                <w:rStyle w:val="9"/>
                <w:sz w:val="24"/>
                <w:szCs w:val="24"/>
              </w:rPr>
              <w:t>п</w:t>
            </w:r>
            <w:r w:rsidRPr="003B56A3">
              <w:rPr>
                <w:rStyle w:val="9"/>
                <w:sz w:val="24"/>
                <w:szCs w:val="24"/>
              </w:rPr>
              <w:t>пы слов, у</w:t>
            </w:r>
            <w:r w:rsidRPr="003B56A3">
              <w:rPr>
                <w:rStyle w:val="9"/>
                <w:sz w:val="24"/>
                <w:szCs w:val="24"/>
              </w:rPr>
              <w:t>с</w:t>
            </w:r>
            <w:r w:rsidRPr="003B56A3">
              <w:rPr>
                <w:rStyle w:val="9"/>
                <w:sz w:val="24"/>
                <w:szCs w:val="24"/>
              </w:rPr>
              <w:t>танав</w:t>
            </w:r>
            <w:r w:rsidRPr="003B56A3">
              <w:rPr>
                <w:rStyle w:val="9"/>
                <w:sz w:val="24"/>
                <w:szCs w:val="24"/>
              </w:rPr>
              <w:softHyphen/>
              <w:t>ливать связь слов в предлож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нии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Style w:val="9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Коммуникативные:</w:t>
            </w:r>
            <w:r w:rsidRPr="003B56A3">
              <w:rPr>
                <w:rStyle w:val="9"/>
                <w:sz w:val="24"/>
                <w:szCs w:val="24"/>
              </w:rPr>
              <w:t xml:space="preserve"> адекватно использовать речевые средства для решения коммуникативных задач, строить монологическое высказывание, владеть диал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гиче</w:t>
            </w:r>
            <w:r w:rsidRPr="003B56A3">
              <w:rPr>
                <w:rStyle w:val="9"/>
                <w:sz w:val="24"/>
                <w:szCs w:val="24"/>
              </w:rPr>
              <w:softHyphen/>
              <w:t>ской формой коммуник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 xml:space="preserve">ции. 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Style w:val="9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Регулятивные:</w:t>
            </w:r>
            <w:r w:rsidRPr="003B56A3">
              <w:rPr>
                <w:rStyle w:val="9"/>
                <w:sz w:val="24"/>
                <w:szCs w:val="24"/>
              </w:rPr>
              <w:t xml:space="preserve"> принимать и сохра</w:t>
            </w:r>
            <w:r w:rsidRPr="003B56A3">
              <w:rPr>
                <w:rStyle w:val="9"/>
                <w:sz w:val="24"/>
                <w:szCs w:val="24"/>
              </w:rPr>
              <w:softHyphen/>
              <w:t>нять учебную задачу.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Познавательные:</w:t>
            </w:r>
            <w:r w:rsidRPr="003B56A3">
              <w:rPr>
                <w:rStyle w:val="9"/>
                <w:sz w:val="24"/>
                <w:szCs w:val="24"/>
              </w:rPr>
              <w:t xml:space="preserve"> осущест</w:t>
            </w:r>
            <w:r w:rsidRPr="003B56A3">
              <w:rPr>
                <w:rStyle w:val="9"/>
                <w:sz w:val="24"/>
                <w:szCs w:val="24"/>
              </w:rPr>
              <w:t>в</w:t>
            </w:r>
            <w:r w:rsidRPr="003B56A3">
              <w:rPr>
                <w:rStyle w:val="9"/>
                <w:sz w:val="24"/>
                <w:szCs w:val="24"/>
              </w:rPr>
              <w:t>лять анализ объектов с выдел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нием существенных и несущ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ственных признаков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Осознание зна</w:t>
            </w:r>
            <w:r w:rsidRPr="003B56A3">
              <w:rPr>
                <w:rStyle w:val="9"/>
                <w:sz w:val="24"/>
                <w:szCs w:val="24"/>
              </w:rPr>
              <w:softHyphen/>
              <w:t>чения семьи в жизни ч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ловека и общества, при</w:t>
            </w:r>
            <w:r w:rsidRPr="003B56A3">
              <w:rPr>
                <w:rStyle w:val="9"/>
                <w:sz w:val="24"/>
                <w:szCs w:val="24"/>
              </w:rPr>
              <w:softHyphen/>
              <w:t>нятие ценности семейной жизни, уважител</w:t>
            </w:r>
            <w:r w:rsidRPr="003B56A3">
              <w:rPr>
                <w:rStyle w:val="9"/>
                <w:sz w:val="24"/>
                <w:szCs w:val="24"/>
              </w:rPr>
              <w:t>ь</w:t>
            </w:r>
            <w:r w:rsidRPr="003B56A3">
              <w:rPr>
                <w:rStyle w:val="9"/>
                <w:sz w:val="24"/>
                <w:szCs w:val="24"/>
              </w:rPr>
              <w:t>ное и за</w:t>
            </w:r>
            <w:r w:rsidRPr="003B56A3">
              <w:rPr>
                <w:rStyle w:val="9"/>
                <w:sz w:val="24"/>
                <w:szCs w:val="24"/>
              </w:rPr>
              <w:softHyphen/>
              <w:t>ботливое отноше</w:t>
            </w:r>
            <w:r w:rsidRPr="003B56A3">
              <w:rPr>
                <w:rStyle w:val="9"/>
                <w:sz w:val="24"/>
                <w:szCs w:val="24"/>
              </w:rPr>
              <w:softHyphen/>
              <w:t>ние к членам своей с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мьи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23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Диалог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Урок откр</w:t>
            </w:r>
            <w:r w:rsidRPr="003B56A3">
              <w:rPr>
                <w:rStyle w:val="9"/>
                <w:sz w:val="24"/>
                <w:szCs w:val="24"/>
              </w:rPr>
              <w:t>ы</w:t>
            </w:r>
            <w:r w:rsidRPr="003B56A3">
              <w:rPr>
                <w:rStyle w:val="9"/>
                <w:sz w:val="24"/>
                <w:szCs w:val="24"/>
              </w:rPr>
              <w:t>тия н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Здорвье-сбер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жения, поэта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ного форм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рования умс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венных дейс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вий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Что такое диалог?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Формирование у уч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щихся умений по</w:t>
            </w:r>
            <w:r w:rsidRPr="003B56A3">
              <w:rPr>
                <w:rStyle w:val="9"/>
                <w:sz w:val="24"/>
                <w:szCs w:val="24"/>
              </w:rPr>
              <w:softHyphen/>
              <w:t>строения и реализации новых знаний: фро</w:t>
            </w:r>
            <w:r w:rsidRPr="003B56A3">
              <w:rPr>
                <w:rStyle w:val="9"/>
                <w:sz w:val="24"/>
                <w:szCs w:val="24"/>
              </w:rPr>
              <w:t>н</w:t>
            </w:r>
            <w:r w:rsidRPr="003B56A3">
              <w:rPr>
                <w:rStyle w:val="9"/>
                <w:sz w:val="24"/>
                <w:szCs w:val="24"/>
              </w:rPr>
              <w:t>тал. беседа по вопр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сам учеб</w:t>
            </w:r>
            <w:r w:rsidRPr="003B56A3">
              <w:rPr>
                <w:rStyle w:val="9"/>
                <w:sz w:val="24"/>
                <w:szCs w:val="24"/>
              </w:rPr>
              <w:softHyphen/>
              <w:t>ника (комп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>
              <w:rPr>
                <w:rStyle w:val="9"/>
                <w:sz w:val="24"/>
                <w:szCs w:val="24"/>
              </w:rPr>
              <w:t>зиционно-тематич. анализ текста</w:t>
            </w:r>
            <w:r w:rsidRPr="003B56A3">
              <w:rPr>
                <w:rStyle w:val="9"/>
                <w:sz w:val="24"/>
                <w:szCs w:val="24"/>
              </w:rPr>
              <w:t>, вывед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ние правила под рук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водством учителя), р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бота в парах (работа по алгоритму выпо</w:t>
            </w:r>
            <w:r w:rsidRPr="003B56A3">
              <w:rPr>
                <w:rStyle w:val="9"/>
                <w:sz w:val="24"/>
                <w:szCs w:val="24"/>
              </w:rPr>
              <w:t>л</w:t>
            </w:r>
            <w:r w:rsidRPr="003B56A3">
              <w:rPr>
                <w:rStyle w:val="9"/>
                <w:sz w:val="24"/>
                <w:szCs w:val="24"/>
              </w:rPr>
              <w:t>нения задания), самост. раб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та по зад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ниям раздела «Проверь себя», пр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ектирование выполн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ния домашнего зад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ния, самооценка, вза</w:t>
            </w:r>
            <w:r w:rsidRPr="003B56A3">
              <w:rPr>
                <w:rStyle w:val="9"/>
                <w:sz w:val="24"/>
                <w:szCs w:val="24"/>
              </w:rPr>
              <w:t>и</w:t>
            </w:r>
            <w:r w:rsidRPr="003B56A3">
              <w:rPr>
                <w:rStyle w:val="9"/>
                <w:sz w:val="24"/>
                <w:szCs w:val="24"/>
              </w:rPr>
              <w:t>мооценка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Научиться определять тему и гла</w:t>
            </w:r>
            <w:r w:rsidRPr="003B56A3">
              <w:rPr>
                <w:rStyle w:val="9"/>
                <w:sz w:val="24"/>
                <w:szCs w:val="24"/>
              </w:rPr>
              <w:t>в</w:t>
            </w:r>
            <w:r w:rsidRPr="003B56A3">
              <w:rPr>
                <w:rStyle w:val="9"/>
                <w:sz w:val="24"/>
                <w:szCs w:val="24"/>
              </w:rPr>
              <w:t>ную мысль текста, с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относить фак</w:t>
            </w:r>
            <w:r w:rsidRPr="003B56A3">
              <w:rPr>
                <w:rStyle w:val="9"/>
                <w:sz w:val="24"/>
                <w:szCs w:val="24"/>
              </w:rPr>
              <w:softHyphen/>
              <w:t>ты с о</w:t>
            </w:r>
            <w:r w:rsidRPr="003B56A3">
              <w:rPr>
                <w:rStyle w:val="9"/>
                <w:sz w:val="24"/>
                <w:szCs w:val="24"/>
              </w:rPr>
              <w:t>б</w:t>
            </w:r>
            <w:r w:rsidRPr="003B56A3">
              <w:rPr>
                <w:rStyle w:val="9"/>
                <w:sz w:val="24"/>
                <w:szCs w:val="24"/>
              </w:rPr>
              <w:t>щей идеей текста, те</w:t>
            </w:r>
            <w:r w:rsidRPr="003B56A3">
              <w:rPr>
                <w:rStyle w:val="9"/>
                <w:sz w:val="24"/>
                <w:szCs w:val="24"/>
              </w:rPr>
              <w:t>к</w:t>
            </w:r>
            <w:r w:rsidRPr="003B56A3">
              <w:rPr>
                <w:rStyle w:val="9"/>
                <w:sz w:val="24"/>
                <w:szCs w:val="24"/>
              </w:rPr>
              <w:t>сты и заг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ловки, со</w:t>
            </w:r>
            <w:r w:rsidRPr="003B56A3">
              <w:rPr>
                <w:rStyle w:val="9"/>
                <w:sz w:val="24"/>
                <w:szCs w:val="24"/>
              </w:rPr>
              <w:softHyphen/>
              <w:t>ставлять текст в соо</w:t>
            </w:r>
            <w:r w:rsidRPr="003B56A3">
              <w:rPr>
                <w:rStyle w:val="9"/>
                <w:sz w:val="24"/>
                <w:szCs w:val="24"/>
              </w:rPr>
              <w:t>т</w:t>
            </w:r>
            <w:r w:rsidRPr="003B56A3">
              <w:rPr>
                <w:rStyle w:val="9"/>
                <w:sz w:val="24"/>
                <w:szCs w:val="24"/>
              </w:rPr>
              <w:t>вет</w:t>
            </w:r>
            <w:r w:rsidRPr="003B56A3">
              <w:rPr>
                <w:rStyle w:val="9"/>
                <w:sz w:val="24"/>
                <w:szCs w:val="24"/>
              </w:rPr>
              <w:softHyphen/>
              <w:t>ствии с заданием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Style w:val="9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Коммуникативные:</w:t>
            </w:r>
            <w:r w:rsidRPr="003B56A3">
              <w:rPr>
                <w:rStyle w:val="9"/>
                <w:sz w:val="24"/>
                <w:szCs w:val="24"/>
              </w:rPr>
              <w:t xml:space="preserve"> формул</w:t>
            </w:r>
            <w:r w:rsidRPr="003B56A3">
              <w:rPr>
                <w:rStyle w:val="9"/>
                <w:sz w:val="24"/>
                <w:szCs w:val="24"/>
              </w:rPr>
              <w:t>и</w:t>
            </w:r>
            <w:r w:rsidRPr="003B56A3">
              <w:rPr>
                <w:rStyle w:val="9"/>
                <w:sz w:val="24"/>
                <w:szCs w:val="24"/>
              </w:rPr>
              <w:t>ровать собственное мнение и позицию, учитывать разные мнения и стре</w:t>
            </w:r>
            <w:r w:rsidRPr="003B56A3">
              <w:rPr>
                <w:rStyle w:val="9"/>
                <w:sz w:val="24"/>
                <w:szCs w:val="24"/>
              </w:rPr>
              <w:softHyphen/>
              <w:t>миться к коо</w:t>
            </w:r>
            <w:r w:rsidRPr="003B56A3">
              <w:rPr>
                <w:rStyle w:val="9"/>
                <w:sz w:val="24"/>
                <w:szCs w:val="24"/>
              </w:rPr>
              <w:t>р</w:t>
            </w:r>
            <w:r w:rsidRPr="003B56A3">
              <w:rPr>
                <w:rStyle w:val="9"/>
                <w:sz w:val="24"/>
                <w:szCs w:val="24"/>
              </w:rPr>
              <w:t xml:space="preserve">рдинации различных позиций в сотрудничестве. 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Style w:val="9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Регулятивные:</w:t>
            </w:r>
            <w:r w:rsidRPr="003B56A3">
              <w:rPr>
                <w:rStyle w:val="9"/>
                <w:sz w:val="24"/>
                <w:szCs w:val="24"/>
              </w:rPr>
              <w:t xml:space="preserve"> принимать с сохра</w:t>
            </w:r>
            <w:r w:rsidRPr="003B56A3">
              <w:rPr>
                <w:rStyle w:val="9"/>
                <w:sz w:val="24"/>
                <w:szCs w:val="24"/>
              </w:rPr>
              <w:softHyphen/>
              <w:t>нять учебную задачу, пл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нировать свои действия в соо</w:t>
            </w:r>
            <w:r w:rsidRPr="003B56A3">
              <w:rPr>
                <w:rStyle w:val="9"/>
                <w:sz w:val="24"/>
                <w:szCs w:val="24"/>
              </w:rPr>
              <w:t>т</w:t>
            </w:r>
            <w:r w:rsidRPr="003B56A3">
              <w:rPr>
                <w:rStyle w:val="9"/>
                <w:sz w:val="24"/>
                <w:szCs w:val="24"/>
              </w:rPr>
              <w:t>ветствии с по</w:t>
            </w:r>
            <w:r w:rsidRPr="003B56A3">
              <w:rPr>
                <w:rStyle w:val="9"/>
                <w:sz w:val="24"/>
                <w:szCs w:val="24"/>
              </w:rPr>
              <w:softHyphen/>
              <w:t>ставленной зад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 xml:space="preserve">чей. 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Познавательные:</w:t>
            </w:r>
            <w:r w:rsidRPr="003B56A3">
              <w:rPr>
                <w:rStyle w:val="9"/>
                <w:sz w:val="24"/>
                <w:szCs w:val="24"/>
              </w:rPr>
              <w:t xml:space="preserve"> учиться о</w:t>
            </w:r>
            <w:r w:rsidRPr="003B56A3">
              <w:rPr>
                <w:rStyle w:val="9"/>
                <w:sz w:val="24"/>
                <w:szCs w:val="24"/>
              </w:rPr>
              <w:t>с</w:t>
            </w:r>
            <w:r w:rsidRPr="003B56A3">
              <w:rPr>
                <w:rStyle w:val="9"/>
                <w:sz w:val="24"/>
                <w:szCs w:val="24"/>
              </w:rPr>
              <w:t>новам смыслового восприятия худо</w:t>
            </w:r>
            <w:r w:rsidRPr="003B56A3">
              <w:rPr>
                <w:rStyle w:val="9"/>
                <w:sz w:val="24"/>
                <w:szCs w:val="24"/>
              </w:rPr>
              <w:softHyphen/>
              <w:t>жественного и познав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тельного текстов, выделять с</w:t>
            </w:r>
            <w:r w:rsidRPr="003B56A3">
              <w:rPr>
                <w:rStyle w:val="9"/>
                <w:sz w:val="24"/>
                <w:szCs w:val="24"/>
              </w:rPr>
              <w:t>у</w:t>
            </w:r>
            <w:r w:rsidRPr="003B56A3">
              <w:rPr>
                <w:rStyle w:val="9"/>
                <w:sz w:val="24"/>
                <w:szCs w:val="24"/>
              </w:rPr>
              <w:t>щественную информацию из сообщений раз</w:t>
            </w:r>
            <w:r w:rsidRPr="003B56A3">
              <w:rPr>
                <w:rStyle w:val="9"/>
                <w:sz w:val="24"/>
                <w:szCs w:val="24"/>
              </w:rPr>
              <w:softHyphen/>
              <w:t>ных видов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Осознание прио</w:t>
            </w:r>
            <w:r w:rsidRPr="003B56A3">
              <w:rPr>
                <w:rStyle w:val="9"/>
                <w:sz w:val="24"/>
                <w:szCs w:val="24"/>
              </w:rPr>
              <w:softHyphen/>
              <w:t>ритета нрав</w:t>
            </w:r>
            <w:r w:rsidRPr="003B56A3">
              <w:rPr>
                <w:rStyle w:val="9"/>
                <w:sz w:val="24"/>
                <w:szCs w:val="24"/>
              </w:rPr>
              <w:softHyphen/>
              <w:t>ственных основ тр</w:t>
            </w:r>
            <w:r w:rsidRPr="003B56A3">
              <w:rPr>
                <w:rStyle w:val="9"/>
                <w:sz w:val="24"/>
                <w:szCs w:val="24"/>
              </w:rPr>
              <w:t>у</w:t>
            </w:r>
            <w:r w:rsidRPr="003B56A3">
              <w:rPr>
                <w:rStyle w:val="9"/>
                <w:sz w:val="24"/>
                <w:szCs w:val="24"/>
              </w:rPr>
              <w:t>да, творч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ства, це</w:t>
            </w:r>
            <w:r w:rsidRPr="003B56A3">
              <w:rPr>
                <w:rStyle w:val="9"/>
                <w:sz w:val="24"/>
                <w:szCs w:val="24"/>
              </w:rPr>
              <w:t>н</w:t>
            </w:r>
            <w:r w:rsidRPr="003B56A3">
              <w:rPr>
                <w:rStyle w:val="9"/>
                <w:sz w:val="24"/>
                <w:szCs w:val="24"/>
              </w:rPr>
              <w:t>ностное отно</w:t>
            </w:r>
            <w:r w:rsidRPr="003B56A3">
              <w:rPr>
                <w:rStyle w:val="9"/>
                <w:sz w:val="24"/>
                <w:szCs w:val="24"/>
              </w:rPr>
              <w:softHyphen/>
              <w:t>шение к учебному труду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16302" w:type="dxa"/>
            <w:gridSpan w:val="13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>Слова, слова, слова … (</w:t>
            </w:r>
            <w:r w:rsidRPr="003B56A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</w:t>
            </w: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 xml:space="preserve"> ч)</w:t>
            </w: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24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Слово. Роль слов в речи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Урок откр</w:t>
            </w:r>
            <w:r w:rsidRPr="003B56A3">
              <w:rPr>
                <w:rStyle w:val="9"/>
                <w:sz w:val="24"/>
                <w:szCs w:val="24"/>
              </w:rPr>
              <w:t>ы</w:t>
            </w:r>
            <w:r w:rsidRPr="003B56A3">
              <w:rPr>
                <w:rStyle w:val="9"/>
                <w:sz w:val="24"/>
                <w:szCs w:val="24"/>
              </w:rPr>
              <w:t>тия н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модиа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ностики и сам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корре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ции 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зульт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тов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Что такое слово?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Формирование у уч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щихся умений п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строения и реализации новых знаний: пр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>
              <w:rPr>
                <w:rStyle w:val="9"/>
                <w:sz w:val="24"/>
                <w:szCs w:val="24"/>
              </w:rPr>
              <w:t>блемный диалог</w:t>
            </w:r>
            <w:r w:rsidRPr="003B56A3">
              <w:rPr>
                <w:rStyle w:val="9"/>
                <w:sz w:val="24"/>
                <w:szCs w:val="24"/>
              </w:rPr>
              <w:t>, выве</w:t>
            </w:r>
            <w:r w:rsidRPr="003B56A3">
              <w:rPr>
                <w:rStyle w:val="9"/>
                <w:sz w:val="24"/>
                <w:szCs w:val="24"/>
              </w:rPr>
              <w:softHyphen/>
              <w:t>дение правила под р</w:t>
            </w:r>
            <w:r w:rsidRPr="003B56A3">
              <w:rPr>
                <w:rStyle w:val="9"/>
                <w:sz w:val="24"/>
                <w:szCs w:val="24"/>
              </w:rPr>
              <w:t>у</w:t>
            </w:r>
            <w:r w:rsidRPr="003B56A3">
              <w:rPr>
                <w:rStyle w:val="9"/>
                <w:sz w:val="24"/>
                <w:szCs w:val="24"/>
              </w:rPr>
              <w:t>ководством учите</w:t>
            </w:r>
            <w:r w:rsidRPr="003B56A3">
              <w:rPr>
                <w:rStyle w:val="9"/>
                <w:sz w:val="24"/>
                <w:szCs w:val="24"/>
              </w:rPr>
              <w:softHyphen/>
              <w:t>ля, работа в парах (работа по алгоритму выпо</w:t>
            </w:r>
            <w:r w:rsidRPr="003B56A3">
              <w:rPr>
                <w:rStyle w:val="9"/>
                <w:sz w:val="24"/>
                <w:szCs w:val="24"/>
              </w:rPr>
              <w:t>л</w:t>
            </w:r>
            <w:r w:rsidRPr="003B56A3">
              <w:rPr>
                <w:rStyle w:val="9"/>
                <w:sz w:val="24"/>
                <w:szCs w:val="24"/>
              </w:rPr>
              <w:t>нения задания</w:t>
            </w:r>
            <w:r>
              <w:rPr>
                <w:rStyle w:val="9"/>
                <w:sz w:val="24"/>
                <w:szCs w:val="24"/>
              </w:rPr>
              <w:t xml:space="preserve">, </w:t>
            </w:r>
            <w:r w:rsidRPr="003B56A3">
              <w:rPr>
                <w:rStyle w:val="9"/>
                <w:sz w:val="24"/>
                <w:szCs w:val="24"/>
              </w:rPr>
              <w:t>самост. ра</w:t>
            </w:r>
            <w:r>
              <w:rPr>
                <w:rStyle w:val="9"/>
                <w:sz w:val="24"/>
                <w:szCs w:val="24"/>
              </w:rPr>
              <w:t>бота</w:t>
            </w:r>
            <w:r w:rsidRPr="003B56A3">
              <w:rPr>
                <w:rStyle w:val="9"/>
                <w:sz w:val="24"/>
                <w:szCs w:val="24"/>
              </w:rPr>
              <w:t>, коллектив</w:t>
            </w:r>
            <w:r w:rsidRPr="003B56A3">
              <w:rPr>
                <w:rStyle w:val="9"/>
                <w:sz w:val="24"/>
                <w:szCs w:val="24"/>
              </w:rPr>
              <w:softHyphen/>
              <w:t>ная проверка, проект-е в</w:t>
            </w:r>
            <w:r w:rsidRPr="003B56A3">
              <w:rPr>
                <w:rStyle w:val="9"/>
                <w:sz w:val="24"/>
                <w:szCs w:val="24"/>
              </w:rPr>
              <w:t>ы</w:t>
            </w:r>
            <w:r w:rsidRPr="003B56A3">
              <w:rPr>
                <w:rStyle w:val="9"/>
                <w:sz w:val="24"/>
                <w:szCs w:val="24"/>
              </w:rPr>
              <w:t>пол</w:t>
            </w:r>
            <w:r w:rsidRPr="003B56A3">
              <w:rPr>
                <w:rStyle w:val="9"/>
                <w:sz w:val="24"/>
                <w:szCs w:val="24"/>
              </w:rPr>
              <w:softHyphen/>
              <w:t>нения дом. зад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ния, самооценка, взаим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оценка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Научиться различать но</w:t>
            </w:r>
            <w:r w:rsidRPr="003B56A3">
              <w:rPr>
                <w:rStyle w:val="9"/>
                <w:sz w:val="24"/>
                <w:szCs w:val="24"/>
              </w:rPr>
              <w:softHyphen/>
              <w:t>минативную (назывную) функцию слова, поня</w:t>
            </w:r>
            <w:r w:rsidRPr="003B56A3">
              <w:rPr>
                <w:rStyle w:val="9"/>
                <w:sz w:val="24"/>
                <w:szCs w:val="24"/>
              </w:rPr>
              <w:softHyphen/>
              <w:t>тие слова как единства звучания и значения, объяснять лексическое значение слова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Style w:val="9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Коммуникативные:</w:t>
            </w:r>
            <w:r w:rsidRPr="003B56A3">
              <w:rPr>
                <w:rStyle w:val="9"/>
                <w:sz w:val="24"/>
                <w:szCs w:val="24"/>
              </w:rPr>
              <w:t xml:space="preserve"> договар</w:t>
            </w:r>
            <w:r w:rsidRPr="003B56A3">
              <w:rPr>
                <w:rStyle w:val="9"/>
                <w:sz w:val="24"/>
                <w:szCs w:val="24"/>
              </w:rPr>
              <w:t>и</w:t>
            </w:r>
            <w:r w:rsidRPr="003B56A3">
              <w:rPr>
                <w:rStyle w:val="9"/>
                <w:sz w:val="24"/>
                <w:szCs w:val="24"/>
              </w:rPr>
              <w:t>вать</w:t>
            </w:r>
            <w:r w:rsidRPr="003B56A3">
              <w:rPr>
                <w:rStyle w:val="9"/>
                <w:sz w:val="24"/>
                <w:szCs w:val="24"/>
              </w:rPr>
              <w:softHyphen/>
              <w:t>ся, приходить к общему решению в совместной де</w:t>
            </w:r>
            <w:r w:rsidRPr="003B56A3">
              <w:rPr>
                <w:rStyle w:val="9"/>
                <w:sz w:val="24"/>
                <w:szCs w:val="24"/>
              </w:rPr>
              <w:t>я</w:t>
            </w:r>
            <w:r w:rsidRPr="003B56A3">
              <w:rPr>
                <w:rStyle w:val="9"/>
                <w:sz w:val="24"/>
                <w:szCs w:val="24"/>
              </w:rPr>
              <w:t>тельности.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Style w:val="9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Регулятивные:</w:t>
            </w:r>
            <w:r w:rsidRPr="003B56A3">
              <w:rPr>
                <w:rStyle w:val="9"/>
                <w:sz w:val="24"/>
                <w:szCs w:val="24"/>
              </w:rPr>
              <w:t xml:space="preserve"> принимать и сохра</w:t>
            </w:r>
            <w:r w:rsidRPr="003B56A3">
              <w:rPr>
                <w:rStyle w:val="9"/>
                <w:sz w:val="24"/>
                <w:szCs w:val="24"/>
              </w:rPr>
              <w:softHyphen/>
              <w:t>нять учебную задачу.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Познавательные:</w:t>
            </w:r>
            <w:r w:rsidRPr="003B56A3">
              <w:rPr>
                <w:rStyle w:val="9"/>
                <w:sz w:val="24"/>
                <w:szCs w:val="24"/>
              </w:rPr>
              <w:t xml:space="preserve"> осущест</w:t>
            </w:r>
            <w:r w:rsidRPr="003B56A3">
              <w:rPr>
                <w:rStyle w:val="9"/>
                <w:sz w:val="24"/>
                <w:szCs w:val="24"/>
              </w:rPr>
              <w:t>в</w:t>
            </w:r>
            <w:r w:rsidRPr="003B56A3">
              <w:rPr>
                <w:rStyle w:val="9"/>
                <w:sz w:val="24"/>
                <w:szCs w:val="24"/>
              </w:rPr>
              <w:t>лять подведение под понятие на основе распознавания объектов, выде</w:t>
            </w:r>
            <w:r w:rsidRPr="003B56A3">
              <w:rPr>
                <w:rStyle w:val="9"/>
                <w:sz w:val="24"/>
                <w:szCs w:val="24"/>
              </w:rPr>
              <w:softHyphen/>
              <w:t>ления существенных пр</w:t>
            </w:r>
            <w:r w:rsidRPr="003B56A3">
              <w:rPr>
                <w:rStyle w:val="9"/>
                <w:sz w:val="24"/>
                <w:szCs w:val="24"/>
              </w:rPr>
              <w:t>и</w:t>
            </w:r>
            <w:r w:rsidRPr="003B56A3">
              <w:rPr>
                <w:rStyle w:val="9"/>
                <w:sz w:val="24"/>
                <w:szCs w:val="24"/>
              </w:rPr>
              <w:t>знаков и синтеза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вание п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знавател</w:t>
            </w:r>
            <w:r w:rsidRPr="003B56A3">
              <w:rPr>
                <w:rStyle w:val="9"/>
                <w:sz w:val="24"/>
                <w:szCs w:val="24"/>
              </w:rPr>
              <w:t>ь</w:t>
            </w:r>
            <w:r w:rsidRPr="003B56A3">
              <w:rPr>
                <w:rStyle w:val="9"/>
                <w:sz w:val="24"/>
                <w:szCs w:val="24"/>
              </w:rPr>
              <w:t>ного инт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реса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16302" w:type="dxa"/>
            <w:gridSpan w:val="13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>Слово и слог. Ударение (4 ч)</w:t>
            </w: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24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Слог как мини</w:t>
            </w:r>
            <w:r w:rsidRPr="003B56A3">
              <w:rPr>
                <w:rStyle w:val="9"/>
                <w:sz w:val="24"/>
                <w:szCs w:val="24"/>
              </w:rPr>
              <w:softHyphen/>
              <w:t>мальная произно</w:t>
            </w:r>
            <w:r w:rsidRPr="003B56A3">
              <w:rPr>
                <w:rStyle w:val="9"/>
                <w:sz w:val="24"/>
                <w:szCs w:val="24"/>
              </w:rPr>
              <w:softHyphen/>
              <w:t>сительная единица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разв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вающего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Как опр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де</w:t>
            </w:r>
            <w:r w:rsidRPr="003B56A3">
              <w:rPr>
                <w:rStyle w:val="9"/>
                <w:sz w:val="24"/>
                <w:szCs w:val="24"/>
              </w:rPr>
              <w:softHyphen/>
              <w:t>лить, сколь</w:t>
            </w:r>
            <w:r w:rsidRPr="003B56A3">
              <w:rPr>
                <w:rStyle w:val="9"/>
                <w:sz w:val="24"/>
                <w:szCs w:val="24"/>
              </w:rPr>
              <w:softHyphen/>
              <w:t>ко слогов в слове?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Формирование у уч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щихся деятель</w:t>
            </w:r>
            <w:r w:rsidRPr="003B56A3">
              <w:rPr>
                <w:rStyle w:val="9"/>
                <w:sz w:val="24"/>
                <w:szCs w:val="24"/>
              </w:rPr>
              <w:softHyphen/>
              <w:t>ностных способностей и сп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собностей к структ</w:t>
            </w:r>
            <w:r w:rsidRPr="003B56A3">
              <w:rPr>
                <w:rStyle w:val="9"/>
                <w:sz w:val="24"/>
                <w:szCs w:val="24"/>
              </w:rPr>
              <w:t>у</w:t>
            </w:r>
            <w:r w:rsidRPr="003B56A3">
              <w:rPr>
                <w:rStyle w:val="9"/>
                <w:sz w:val="24"/>
                <w:szCs w:val="24"/>
              </w:rPr>
              <w:t>рированию предмет. содер</w:t>
            </w:r>
            <w:r w:rsidRPr="003B56A3">
              <w:rPr>
                <w:rStyle w:val="9"/>
                <w:sz w:val="24"/>
                <w:szCs w:val="24"/>
              </w:rPr>
              <w:softHyphen/>
              <w:t>жания: фронт. опрос по заданиям раздела «Проверь с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бя»</w:t>
            </w:r>
            <w:r>
              <w:rPr>
                <w:rStyle w:val="9"/>
                <w:sz w:val="24"/>
                <w:szCs w:val="24"/>
              </w:rPr>
              <w:t>,</w:t>
            </w:r>
            <w:r w:rsidRPr="003B56A3">
              <w:rPr>
                <w:rStyle w:val="9"/>
                <w:sz w:val="24"/>
                <w:szCs w:val="24"/>
              </w:rPr>
              <w:t xml:space="preserve"> инд. опрос на и</w:t>
            </w:r>
            <w:r w:rsidRPr="003B56A3">
              <w:rPr>
                <w:rStyle w:val="9"/>
                <w:sz w:val="24"/>
                <w:szCs w:val="24"/>
              </w:rPr>
              <w:t>н</w:t>
            </w:r>
            <w:r w:rsidRPr="003B56A3">
              <w:rPr>
                <w:rStyle w:val="9"/>
                <w:sz w:val="24"/>
                <w:szCs w:val="24"/>
              </w:rPr>
              <w:t>терактив. доске, пра</w:t>
            </w:r>
            <w:r w:rsidRPr="003B56A3">
              <w:rPr>
                <w:rStyle w:val="9"/>
                <w:sz w:val="24"/>
                <w:szCs w:val="24"/>
              </w:rPr>
              <w:t>к</w:t>
            </w:r>
            <w:r w:rsidRPr="003B56A3">
              <w:rPr>
                <w:rStyle w:val="9"/>
                <w:sz w:val="24"/>
                <w:szCs w:val="24"/>
              </w:rPr>
              <w:t>тическая рабо</w:t>
            </w:r>
            <w:r>
              <w:rPr>
                <w:rStyle w:val="9"/>
                <w:sz w:val="24"/>
                <w:szCs w:val="24"/>
              </w:rPr>
              <w:t>та</w:t>
            </w:r>
            <w:r w:rsidRPr="003B56A3">
              <w:rPr>
                <w:rStyle w:val="9"/>
                <w:sz w:val="24"/>
                <w:szCs w:val="24"/>
              </w:rPr>
              <w:t>, ко</w:t>
            </w:r>
            <w:r w:rsidRPr="003B56A3">
              <w:rPr>
                <w:rStyle w:val="9"/>
                <w:sz w:val="24"/>
                <w:szCs w:val="24"/>
              </w:rPr>
              <w:t>л</w:t>
            </w:r>
            <w:r w:rsidRPr="003B56A3">
              <w:rPr>
                <w:rStyle w:val="9"/>
                <w:sz w:val="24"/>
                <w:szCs w:val="24"/>
              </w:rPr>
              <w:t>лектив. рабо</w:t>
            </w:r>
            <w:r w:rsidRPr="003B56A3">
              <w:rPr>
                <w:rStyle w:val="9"/>
                <w:sz w:val="24"/>
                <w:szCs w:val="24"/>
              </w:rPr>
              <w:softHyphen/>
              <w:t>та (работа по алгоритму выпо</w:t>
            </w:r>
            <w:r w:rsidRPr="003B56A3">
              <w:rPr>
                <w:rStyle w:val="9"/>
                <w:sz w:val="24"/>
                <w:szCs w:val="24"/>
              </w:rPr>
              <w:t>л</w:t>
            </w:r>
            <w:r w:rsidRPr="003B56A3">
              <w:rPr>
                <w:rStyle w:val="9"/>
                <w:sz w:val="24"/>
                <w:szCs w:val="24"/>
              </w:rPr>
              <w:t>нения за</w:t>
            </w:r>
            <w:r w:rsidRPr="003B56A3">
              <w:rPr>
                <w:rStyle w:val="9"/>
                <w:sz w:val="24"/>
                <w:szCs w:val="24"/>
              </w:rPr>
              <w:softHyphen/>
              <w:t>дания</w:t>
            </w:r>
            <w:r>
              <w:rPr>
                <w:rStyle w:val="9"/>
                <w:sz w:val="24"/>
                <w:szCs w:val="24"/>
              </w:rPr>
              <w:t>)</w:t>
            </w:r>
            <w:r w:rsidRPr="003B56A3">
              <w:rPr>
                <w:rStyle w:val="9"/>
                <w:sz w:val="24"/>
                <w:szCs w:val="24"/>
              </w:rPr>
              <w:t>, работа в парах (конструир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ва</w:t>
            </w:r>
            <w:r>
              <w:rPr>
                <w:rStyle w:val="9"/>
                <w:sz w:val="24"/>
                <w:szCs w:val="24"/>
              </w:rPr>
              <w:t>ние слов</w:t>
            </w:r>
            <w:r w:rsidRPr="003B56A3">
              <w:rPr>
                <w:rStyle w:val="9"/>
                <w:sz w:val="24"/>
                <w:szCs w:val="24"/>
              </w:rPr>
              <w:t>), проект</w:t>
            </w:r>
            <w:r w:rsidRPr="003B56A3">
              <w:rPr>
                <w:rStyle w:val="9"/>
                <w:sz w:val="24"/>
                <w:szCs w:val="24"/>
              </w:rPr>
              <w:t>и</w:t>
            </w:r>
            <w:r w:rsidRPr="003B56A3">
              <w:rPr>
                <w:rStyle w:val="9"/>
                <w:sz w:val="24"/>
                <w:szCs w:val="24"/>
              </w:rPr>
              <w:t>рование выполнения дом. задания, сам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оценка, взаимооценка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Научиться делить слова на слоги, определять ко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личество слогов в слове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1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договар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ваться и приходить к общему решению в совместной де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я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тельности.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1"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принимать и сохра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нять учебную задачу.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1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проводить срав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нение и классификацию по задан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ным критериям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вание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знавател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ного инт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реса к 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сле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довател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ской дея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тельности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24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60" w:line="240" w:lineRule="auto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Перенос слов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Урок откр</w:t>
            </w:r>
            <w:r w:rsidRPr="003B56A3">
              <w:rPr>
                <w:rStyle w:val="9"/>
                <w:sz w:val="24"/>
                <w:szCs w:val="24"/>
              </w:rPr>
              <w:t>ы</w:t>
            </w:r>
            <w:r w:rsidRPr="003B56A3">
              <w:rPr>
                <w:rStyle w:val="9"/>
                <w:sz w:val="24"/>
                <w:szCs w:val="24"/>
              </w:rPr>
              <w:t>тия н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разв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вающего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Как пере</w:t>
            </w:r>
            <w:r w:rsidRPr="003B56A3">
              <w:rPr>
                <w:rStyle w:val="9"/>
                <w:sz w:val="24"/>
                <w:szCs w:val="24"/>
              </w:rPr>
              <w:softHyphen/>
              <w:t>нести сл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во с одной строки на другую?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Формирование у уч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щихся умений по</w:t>
            </w:r>
            <w:r w:rsidRPr="003B56A3">
              <w:rPr>
                <w:rStyle w:val="9"/>
                <w:sz w:val="24"/>
                <w:szCs w:val="24"/>
              </w:rPr>
              <w:softHyphen/>
              <w:t>строения и реализации новых знаний: фронт. беседа (построение о</w:t>
            </w:r>
            <w:r w:rsidRPr="003B56A3">
              <w:rPr>
                <w:rStyle w:val="9"/>
                <w:sz w:val="24"/>
                <w:szCs w:val="24"/>
              </w:rPr>
              <w:t>т</w:t>
            </w:r>
            <w:r w:rsidRPr="003B56A3">
              <w:rPr>
                <w:rStyle w:val="9"/>
                <w:sz w:val="24"/>
                <w:szCs w:val="24"/>
              </w:rPr>
              <w:t>вет</w:t>
            </w:r>
            <w:r>
              <w:rPr>
                <w:rStyle w:val="9"/>
                <w:sz w:val="24"/>
                <w:szCs w:val="24"/>
              </w:rPr>
              <w:t>ов на вопросы</w:t>
            </w:r>
            <w:r w:rsidRPr="003B56A3">
              <w:rPr>
                <w:rStyle w:val="9"/>
                <w:sz w:val="24"/>
                <w:szCs w:val="24"/>
              </w:rPr>
              <w:t>, с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ставление алгоритма переноса слов), работа в па</w:t>
            </w:r>
            <w:r w:rsidRPr="003B56A3">
              <w:rPr>
                <w:rStyle w:val="9"/>
                <w:sz w:val="24"/>
                <w:szCs w:val="24"/>
              </w:rPr>
              <w:softHyphen/>
              <w:t>рах (работа по а</w:t>
            </w:r>
            <w:r w:rsidRPr="003B56A3">
              <w:rPr>
                <w:rStyle w:val="9"/>
                <w:sz w:val="24"/>
                <w:szCs w:val="24"/>
              </w:rPr>
              <w:t>л</w:t>
            </w:r>
            <w:r w:rsidRPr="003B56A3">
              <w:rPr>
                <w:rStyle w:val="9"/>
                <w:sz w:val="24"/>
                <w:szCs w:val="24"/>
              </w:rPr>
              <w:t>горитму вы</w:t>
            </w:r>
            <w:r>
              <w:rPr>
                <w:rStyle w:val="9"/>
                <w:sz w:val="24"/>
                <w:szCs w:val="24"/>
              </w:rPr>
              <w:t>полнения задания</w:t>
            </w:r>
            <w:r w:rsidRPr="003B56A3">
              <w:rPr>
                <w:rStyle w:val="9"/>
                <w:sz w:val="24"/>
                <w:szCs w:val="24"/>
              </w:rPr>
              <w:t>), самост. раб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>
              <w:rPr>
                <w:rStyle w:val="9"/>
                <w:sz w:val="24"/>
                <w:szCs w:val="24"/>
              </w:rPr>
              <w:t>та</w:t>
            </w:r>
            <w:r w:rsidRPr="003B56A3">
              <w:rPr>
                <w:rStyle w:val="9"/>
                <w:sz w:val="24"/>
                <w:szCs w:val="24"/>
              </w:rPr>
              <w:t>, проектирование выполнения дом. зад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ния, самооценка, вза</w:t>
            </w:r>
            <w:r w:rsidRPr="003B56A3">
              <w:rPr>
                <w:rStyle w:val="9"/>
                <w:sz w:val="24"/>
                <w:szCs w:val="24"/>
              </w:rPr>
              <w:t>и</w:t>
            </w:r>
            <w:r w:rsidRPr="003B56A3">
              <w:rPr>
                <w:rStyle w:val="9"/>
                <w:sz w:val="24"/>
                <w:szCs w:val="24"/>
              </w:rPr>
              <w:t>мооценка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Научиться переносить часть слова с одной стро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ки на др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гую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pStyle w:val="2"/>
              <w:shd w:val="clear" w:color="auto" w:fill="auto"/>
              <w:spacing w:line="240" w:lineRule="auto"/>
              <w:ind w:left="60"/>
              <w:jc w:val="center"/>
              <w:rPr>
                <w:sz w:val="24"/>
                <w:szCs w:val="24"/>
              </w:rPr>
            </w:pPr>
            <w:r w:rsidRPr="003B56A3">
              <w:rPr>
                <w:rStyle w:val="11"/>
                <w:sz w:val="24"/>
                <w:szCs w:val="24"/>
              </w:rPr>
              <w:t>Коммуникативные:</w:t>
            </w:r>
            <w:r w:rsidRPr="003B56A3">
              <w:rPr>
                <w:sz w:val="24"/>
                <w:szCs w:val="24"/>
              </w:rPr>
              <w:t xml:space="preserve"> формул</w:t>
            </w:r>
            <w:r w:rsidRPr="003B56A3">
              <w:rPr>
                <w:sz w:val="24"/>
                <w:szCs w:val="24"/>
              </w:rPr>
              <w:t>и</w:t>
            </w:r>
            <w:r w:rsidRPr="003B56A3">
              <w:rPr>
                <w:sz w:val="24"/>
                <w:szCs w:val="24"/>
              </w:rPr>
              <w:t>ровать собственное мнение, позицию, контролировать де</w:t>
            </w:r>
            <w:r w:rsidRPr="003B56A3">
              <w:rPr>
                <w:sz w:val="24"/>
                <w:szCs w:val="24"/>
              </w:rPr>
              <w:t>й</w:t>
            </w:r>
            <w:r w:rsidRPr="003B56A3">
              <w:rPr>
                <w:sz w:val="24"/>
                <w:szCs w:val="24"/>
              </w:rPr>
              <w:t>ствия партне</w:t>
            </w:r>
            <w:r w:rsidRPr="003B56A3">
              <w:rPr>
                <w:sz w:val="24"/>
                <w:szCs w:val="24"/>
              </w:rPr>
              <w:softHyphen/>
              <w:t>ра.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1"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учитывать 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делен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ные учителем ориентиры действия в новом учебном 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териале. 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1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обобщать, делать выводы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вание эст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тических чувств и чувства прекрасн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го с пом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щью озна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комления с худо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жестве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ными про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изведени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я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ми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25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Ударение (общее представ</w:t>
            </w:r>
            <w:r w:rsidRPr="003B56A3">
              <w:rPr>
                <w:rStyle w:val="9"/>
                <w:sz w:val="24"/>
                <w:szCs w:val="24"/>
              </w:rPr>
              <w:softHyphen/>
              <w:t>ление)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Урок откр</w:t>
            </w:r>
            <w:r w:rsidRPr="003B56A3">
              <w:rPr>
                <w:rStyle w:val="9"/>
                <w:sz w:val="24"/>
                <w:szCs w:val="24"/>
              </w:rPr>
              <w:t>ы</w:t>
            </w:r>
            <w:r w:rsidRPr="003B56A3">
              <w:rPr>
                <w:rStyle w:val="9"/>
                <w:sz w:val="24"/>
                <w:szCs w:val="24"/>
              </w:rPr>
              <w:t>тия н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этапного форм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рования умс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венных дейс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вий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Что такое ударение?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Формирование у уч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щихся умений по</w:t>
            </w:r>
            <w:r w:rsidRPr="003B56A3">
              <w:rPr>
                <w:rStyle w:val="9"/>
                <w:sz w:val="24"/>
                <w:szCs w:val="24"/>
              </w:rPr>
              <w:softHyphen/>
              <w:t>строения и реализации новых знаний: фронт. беседа по презентации на интерактив. доске, составление алгоритма постановки ударения, кол</w:t>
            </w:r>
            <w:r w:rsidRPr="003B56A3">
              <w:rPr>
                <w:rStyle w:val="9"/>
                <w:sz w:val="24"/>
                <w:szCs w:val="24"/>
              </w:rPr>
              <w:softHyphen/>
              <w:t>лектив. работа (р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 xml:space="preserve">бота по алгоритму </w:t>
            </w:r>
            <w:r>
              <w:rPr>
                <w:rStyle w:val="9"/>
                <w:sz w:val="24"/>
                <w:szCs w:val="24"/>
              </w:rPr>
              <w:t>в</w:t>
            </w:r>
            <w:r>
              <w:rPr>
                <w:rStyle w:val="9"/>
                <w:sz w:val="24"/>
                <w:szCs w:val="24"/>
              </w:rPr>
              <w:t>ы</w:t>
            </w:r>
            <w:r>
              <w:rPr>
                <w:rStyle w:val="9"/>
                <w:sz w:val="24"/>
                <w:szCs w:val="24"/>
              </w:rPr>
              <w:t>полнения задания</w:t>
            </w:r>
            <w:r w:rsidRPr="003B56A3">
              <w:rPr>
                <w:rStyle w:val="9"/>
                <w:sz w:val="24"/>
                <w:szCs w:val="24"/>
              </w:rPr>
              <w:t>, р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бота в парах (моде</w:t>
            </w:r>
            <w:r>
              <w:rPr>
                <w:rStyle w:val="9"/>
                <w:sz w:val="24"/>
                <w:szCs w:val="24"/>
              </w:rPr>
              <w:t>л</w:t>
            </w:r>
            <w:r>
              <w:rPr>
                <w:rStyle w:val="9"/>
                <w:sz w:val="24"/>
                <w:szCs w:val="24"/>
              </w:rPr>
              <w:t>и</w:t>
            </w:r>
            <w:r>
              <w:rPr>
                <w:rStyle w:val="9"/>
                <w:sz w:val="24"/>
                <w:szCs w:val="24"/>
              </w:rPr>
              <w:t>рование слов</w:t>
            </w:r>
            <w:r w:rsidRPr="003B56A3">
              <w:rPr>
                <w:rStyle w:val="9"/>
                <w:sz w:val="24"/>
                <w:szCs w:val="24"/>
              </w:rPr>
              <w:t>, сам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 xml:space="preserve">стоятельная </w:t>
            </w:r>
            <w:r>
              <w:rPr>
                <w:rStyle w:val="9"/>
                <w:sz w:val="24"/>
                <w:szCs w:val="24"/>
              </w:rPr>
              <w:t>рабо</w:t>
            </w:r>
            <w:r>
              <w:rPr>
                <w:rStyle w:val="9"/>
                <w:sz w:val="24"/>
                <w:szCs w:val="24"/>
              </w:rPr>
              <w:softHyphen/>
              <w:t>та,</w:t>
            </w:r>
            <w:r w:rsidRPr="003B56A3">
              <w:rPr>
                <w:rStyle w:val="9"/>
                <w:sz w:val="24"/>
                <w:szCs w:val="24"/>
              </w:rPr>
              <w:t xml:space="preserve"> проектирование в</w:t>
            </w:r>
            <w:r w:rsidRPr="003B56A3">
              <w:rPr>
                <w:rStyle w:val="9"/>
                <w:sz w:val="24"/>
                <w:szCs w:val="24"/>
              </w:rPr>
              <w:t>ы</w:t>
            </w:r>
            <w:r w:rsidRPr="003B56A3">
              <w:rPr>
                <w:rStyle w:val="9"/>
                <w:sz w:val="24"/>
                <w:szCs w:val="24"/>
              </w:rPr>
              <w:t>полнения дом. задания, самооценка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Научиться обозначать ударение в словах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20" w:right="3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1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аде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ватно использовать речевые средства для решения ко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муникативных задач.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1"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учитывать 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делен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ные учителем ориентиры действия в новом учебном 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териале. 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1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обобщать, делать выводы, использовать моделирова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ние для решения учебных задач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вание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знавател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ного инт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реса к 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следов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тельской деятельн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сти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25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Ударные и бе</w:t>
            </w:r>
            <w:r w:rsidRPr="003B56A3">
              <w:rPr>
                <w:rStyle w:val="9"/>
                <w:sz w:val="24"/>
                <w:szCs w:val="24"/>
              </w:rPr>
              <w:t>з</w:t>
            </w:r>
            <w:r w:rsidRPr="003B56A3">
              <w:rPr>
                <w:rStyle w:val="9"/>
                <w:sz w:val="24"/>
                <w:szCs w:val="24"/>
              </w:rPr>
              <w:t>ударные слоги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пр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блемн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го об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чения, инфо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мацио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но-комм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никац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онные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Какой слог в слове на</w:t>
            </w:r>
            <w:r w:rsidRPr="003B56A3">
              <w:rPr>
                <w:rStyle w:val="9"/>
                <w:sz w:val="24"/>
                <w:szCs w:val="24"/>
              </w:rPr>
              <w:softHyphen/>
              <w:t>зывается ударным, а какой без</w:t>
            </w:r>
            <w:r w:rsidRPr="003B56A3">
              <w:rPr>
                <w:rStyle w:val="9"/>
                <w:sz w:val="24"/>
                <w:szCs w:val="24"/>
              </w:rPr>
              <w:softHyphen/>
              <w:t>ударным? Какую роль играет уда</w:t>
            </w:r>
            <w:r w:rsidRPr="003B56A3">
              <w:rPr>
                <w:rStyle w:val="9"/>
                <w:sz w:val="24"/>
                <w:szCs w:val="24"/>
              </w:rPr>
              <w:softHyphen/>
              <w:t>рение в сло</w:t>
            </w:r>
            <w:r w:rsidRPr="003B56A3">
              <w:rPr>
                <w:rStyle w:val="9"/>
                <w:sz w:val="24"/>
                <w:szCs w:val="24"/>
              </w:rPr>
              <w:softHyphen/>
              <w:t>ве?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Формирование у уч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щихся деятель</w:t>
            </w:r>
            <w:r w:rsidRPr="003B56A3">
              <w:rPr>
                <w:rStyle w:val="9"/>
                <w:sz w:val="24"/>
                <w:szCs w:val="24"/>
              </w:rPr>
              <w:softHyphen/>
              <w:t>ностных способностей и сп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собностей к структ</w:t>
            </w:r>
            <w:r w:rsidRPr="003B56A3">
              <w:rPr>
                <w:rStyle w:val="9"/>
                <w:sz w:val="24"/>
                <w:szCs w:val="24"/>
              </w:rPr>
              <w:t>у</w:t>
            </w:r>
            <w:r w:rsidRPr="003B56A3">
              <w:rPr>
                <w:rStyle w:val="9"/>
                <w:sz w:val="24"/>
                <w:szCs w:val="24"/>
              </w:rPr>
              <w:t>рированию предмет. содер</w:t>
            </w:r>
            <w:r w:rsidRPr="003B56A3">
              <w:rPr>
                <w:rStyle w:val="9"/>
                <w:sz w:val="24"/>
                <w:szCs w:val="24"/>
              </w:rPr>
              <w:softHyphen/>
              <w:t>жания: пробле</w:t>
            </w:r>
            <w:r w:rsidRPr="003B56A3">
              <w:rPr>
                <w:rStyle w:val="9"/>
                <w:sz w:val="24"/>
                <w:szCs w:val="24"/>
              </w:rPr>
              <w:t>м</w:t>
            </w:r>
            <w:r w:rsidRPr="003B56A3">
              <w:rPr>
                <w:rStyle w:val="9"/>
                <w:sz w:val="24"/>
                <w:szCs w:val="24"/>
              </w:rPr>
              <w:t>ный диалог по учебн</w:t>
            </w:r>
            <w:r w:rsidRPr="003B56A3">
              <w:rPr>
                <w:rStyle w:val="9"/>
                <w:sz w:val="24"/>
                <w:szCs w:val="24"/>
              </w:rPr>
              <w:t>и</w:t>
            </w:r>
            <w:r>
              <w:rPr>
                <w:rStyle w:val="9"/>
                <w:sz w:val="24"/>
                <w:szCs w:val="24"/>
              </w:rPr>
              <w:t>ку, работа в парах</w:t>
            </w:r>
            <w:r w:rsidRPr="003B56A3">
              <w:rPr>
                <w:rStyle w:val="9"/>
                <w:sz w:val="24"/>
                <w:szCs w:val="24"/>
              </w:rPr>
              <w:t>, кол. работа (работа по а</w:t>
            </w:r>
            <w:r w:rsidRPr="003B56A3">
              <w:rPr>
                <w:rStyle w:val="9"/>
                <w:sz w:val="24"/>
                <w:szCs w:val="24"/>
              </w:rPr>
              <w:t>л</w:t>
            </w:r>
            <w:r w:rsidRPr="003B56A3">
              <w:rPr>
                <w:rStyle w:val="9"/>
                <w:sz w:val="24"/>
                <w:szCs w:val="24"/>
              </w:rPr>
              <w:t>горитму выполнения задан</w:t>
            </w:r>
            <w:r>
              <w:rPr>
                <w:rStyle w:val="9"/>
                <w:sz w:val="24"/>
                <w:szCs w:val="24"/>
              </w:rPr>
              <w:t>ия</w:t>
            </w:r>
            <w:r w:rsidRPr="003B56A3">
              <w:rPr>
                <w:rStyle w:val="9"/>
                <w:sz w:val="24"/>
                <w:szCs w:val="24"/>
              </w:rPr>
              <w:t>), самост. раб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та (конструирование тек</w:t>
            </w:r>
            <w:r>
              <w:rPr>
                <w:rStyle w:val="9"/>
                <w:sz w:val="24"/>
                <w:szCs w:val="24"/>
              </w:rPr>
              <w:t>ста</w:t>
            </w:r>
            <w:r w:rsidRPr="003B56A3">
              <w:rPr>
                <w:rStyle w:val="9"/>
                <w:sz w:val="24"/>
                <w:szCs w:val="24"/>
              </w:rPr>
              <w:t>), проектиров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ние выполнения дом. задания, самооценка, взаимооценка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20" w:right="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Научиться обозначать ударение в словах, 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лять ударный и безудар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ные слоги, об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ъ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яснять смыслора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личител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ную фун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цию удар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1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формул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ровать собственное мнение,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зицию.</w:t>
            </w:r>
          </w:p>
          <w:p w:rsidR="00FD5B9B" w:rsidRPr="003B56A3" w:rsidRDefault="00FD5B9B" w:rsidP="00E36F00">
            <w:pPr>
              <w:spacing w:after="0" w:line="240" w:lineRule="auto"/>
              <w:ind w:left="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1"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оценивать пра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вильность выполнения дейс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вий на уровне адекватной оценки соотвествия результ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тов требованиям данной зад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чи.</w:t>
            </w:r>
          </w:p>
          <w:p w:rsidR="00FD5B9B" w:rsidRPr="003B56A3" w:rsidRDefault="00FD5B9B" w:rsidP="00E36F00">
            <w:pPr>
              <w:spacing w:after="0" w:line="240" w:lineRule="auto"/>
              <w:ind w:left="20" w:right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1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учиться 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новам смыслового восприятия художест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венных, познав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тельных текстов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Осознание своей э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нической прина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лежности, знание 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тории, яз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ка, культ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ры своего народа, края, основ куль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турного наследия народов России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16302" w:type="dxa"/>
            <w:gridSpan w:val="13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>Звуки и буквы (</w:t>
            </w:r>
            <w:r w:rsidRPr="003B56A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22</w:t>
            </w: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 xml:space="preserve"> ч)</w:t>
            </w: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25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Звуки и буквы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Урок откр</w:t>
            </w:r>
            <w:r w:rsidRPr="003B56A3">
              <w:rPr>
                <w:rStyle w:val="9"/>
                <w:sz w:val="24"/>
                <w:szCs w:val="24"/>
              </w:rPr>
              <w:t>ы</w:t>
            </w:r>
            <w:r w:rsidRPr="003B56A3">
              <w:rPr>
                <w:rStyle w:val="9"/>
                <w:sz w:val="24"/>
                <w:szCs w:val="24"/>
              </w:rPr>
              <w:t>тия н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личн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стного орие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ванного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Из каких звуков о</w:t>
            </w:r>
            <w:r w:rsidRPr="003B56A3">
              <w:rPr>
                <w:rStyle w:val="9"/>
                <w:sz w:val="24"/>
                <w:szCs w:val="24"/>
              </w:rPr>
              <w:t>к</w:t>
            </w:r>
            <w:r w:rsidRPr="003B56A3">
              <w:rPr>
                <w:rStyle w:val="9"/>
                <w:sz w:val="24"/>
                <w:szCs w:val="24"/>
              </w:rPr>
              <w:t>ружаю</w:t>
            </w:r>
            <w:r w:rsidRPr="003B56A3">
              <w:rPr>
                <w:rStyle w:val="9"/>
                <w:sz w:val="24"/>
                <w:szCs w:val="24"/>
              </w:rPr>
              <w:softHyphen/>
              <w:t>щего мира скл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дыва</w:t>
            </w:r>
            <w:r w:rsidRPr="003B56A3">
              <w:rPr>
                <w:rStyle w:val="9"/>
                <w:sz w:val="24"/>
                <w:szCs w:val="24"/>
              </w:rPr>
              <w:softHyphen/>
              <w:t>ются слова?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Формирование у уч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щихся умений по</w:t>
            </w:r>
            <w:r w:rsidRPr="003B56A3">
              <w:rPr>
                <w:rStyle w:val="9"/>
                <w:sz w:val="24"/>
                <w:szCs w:val="24"/>
              </w:rPr>
              <w:softHyphen/>
              <w:t>строения и реализации новых знаний: пр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блемный диалог по и</w:t>
            </w:r>
            <w:r w:rsidRPr="003B56A3">
              <w:rPr>
                <w:rStyle w:val="9"/>
                <w:sz w:val="24"/>
                <w:szCs w:val="24"/>
              </w:rPr>
              <w:t>н</w:t>
            </w:r>
            <w:r w:rsidRPr="003B56A3">
              <w:rPr>
                <w:rStyle w:val="9"/>
                <w:sz w:val="24"/>
                <w:szCs w:val="24"/>
              </w:rPr>
              <w:t>терак. доске (соотн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сение звук. и буквен. состава слов), кол. р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бота (звуко-букв. ан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лиз слов), самост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ят. работа (работа по а</w:t>
            </w:r>
            <w:r w:rsidRPr="003B56A3">
              <w:rPr>
                <w:rStyle w:val="9"/>
                <w:sz w:val="24"/>
                <w:szCs w:val="24"/>
              </w:rPr>
              <w:t>л</w:t>
            </w:r>
            <w:r w:rsidRPr="003B56A3">
              <w:rPr>
                <w:rStyle w:val="9"/>
                <w:sz w:val="24"/>
                <w:szCs w:val="24"/>
              </w:rPr>
              <w:t>горитму выполнения задания с последу</w:t>
            </w:r>
            <w:r w:rsidRPr="003B56A3">
              <w:rPr>
                <w:rStyle w:val="9"/>
                <w:sz w:val="24"/>
                <w:szCs w:val="24"/>
              </w:rPr>
              <w:t>ю</w:t>
            </w:r>
            <w:r w:rsidRPr="003B56A3">
              <w:rPr>
                <w:rStyle w:val="9"/>
                <w:sz w:val="24"/>
                <w:szCs w:val="24"/>
              </w:rPr>
              <w:t>щей взаимопроверкой), инд. дифференцир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ванная работа, кол. проверка, проектир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вание выполнения дом. за</w:t>
            </w:r>
            <w:r w:rsidRPr="003B56A3">
              <w:rPr>
                <w:rStyle w:val="9"/>
                <w:sz w:val="24"/>
                <w:szCs w:val="24"/>
              </w:rPr>
              <w:softHyphen/>
              <w:t>дания, самооценка, взаимооценка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right="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Научиться различать по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нятия </w:t>
            </w:r>
            <w:r w:rsidRPr="003B56A3">
              <w:rPr>
                <w:rStyle w:val="11"/>
                <w:sz w:val="24"/>
                <w:szCs w:val="24"/>
              </w:rPr>
              <w:t>звук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Pr="003B56A3">
              <w:rPr>
                <w:rStyle w:val="11"/>
                <w:sz w:val="24"/>
                <w:szCs w:val="24"/>
              </w:rPr>
              <w:t>бу</w:t>
            </w:r>
            <w:r w:rsidRPr="003B56A3">
              <w:rPr>
                <w:rStyle w:val="11"/>
                <w:sz w:val="24"/>
                <w:szCs w:val="24"/>
              </w:rPr>
              <w:t>к</w:t>
            </w:r>
            <w:r w:rsidRPr="003B56A3">
              <w:rPr>
                <w:rStyle w:val="11"/>
                <w:sz w:val="24"/>
                <w:szCs w:val="24"/>
              </w:rPr>
              <w:t>ва,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рас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познавать условные обо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значения звуков речи, сопоста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лять звук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вое и бу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венное об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значения слова,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блюдать модели слов (звуковые и буквен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ные), анализир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вать их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20" w:right="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>Коммуникативные 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адекватно использовать речевые средства для решения коммуникативных задач, строить монологическое высказывание.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1"/>
                <w:i w:val="0"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принимать и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хра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нять учебную задачу, пл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нировать свои действия в соо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ветствии с по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ставленной зад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чей.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1"/>
                <w:i w:val="0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осущест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лять анализ объектов, испол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зовать знаково-символические средс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 для решения учебных задач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вание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знавател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ного инт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реса к 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следов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тельской деятельн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сти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26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9"/>
                <w:sz w:val="24"/>
                <w:szCs w:val="24"/>
              </w:rPr>
              <w:t>Русский алфавит, или А</w:t>
            </w:r>
            <w:r>
              <w:rPr>
                <w:rStyle w:val="9"/>
                <w:sz w:val="24"/>
                <w:szCs w:val="24"/>
              </w:rPr>
              <w:t>з</w:t>
            </w:r>
            <w:r w:rsidRPr="003B56A3">
              <w:rPr>
                <w:rStyle w:val="9"/>
                <w:sz w:val="24"/>
                <w:szCs w:val="24"/>
              </w:rPr>
              <w:t>бука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Урок откр</w:t>
            </w:r>
            <w:r w:rsidRPr="003B56A3">
              <w:rPr>
                <w:rStyle w:val="9"/>
                <w:sz w:val="24"/>
                <w:szCs w:val="24"/>
              </w:rPr>
              <w:t>ы</w:t>
            </w:r>
            <w:r w:rsidRPr="003B56A3">
              <w:rPr>
                <w:rStyle w:val="9"/>
                <w:sz w:val="24"/>
                <w:szCs w:val="24"/>
              </w:rPr>
              <w:t>тия н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разв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вающего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Что такое алфавит?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Формирование у уч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щихся умений по</w:t>
            </w:r>
            <w:r w:rsidRPr="003B56A3">
              <w:rPr>
                <w:rStyle w:val="9"/>
                <w:sz w:val="24"/>
                <w:szCs w:val="24"/>
              </w:rPr>
              <w:softHyphen/>
              <w:t>строения и реализации новых знаний:</w:t>
            </w:r>
            <w:r>
              <w:rPr>
                <w:rStyle w:val="9"/>
                <w:sz w:val="24"/>
                <w:szCs w:val="24"/>
              </w:rPr>
              <w:t xml:space="preserve"> фронт. беседа</w:t>
            </w:r>
            <w:r w:rsidRPr="003B56A3">
              <w:rPr>
                <w:rStyle w:val="9"/>
                <w:sz w:val="24"/>
                <w:szCs w:val="24"/>
              </w:rPr>
              <w:t>, самост. работа (отработка изученного — расположение букв в ал</w:t>
            </w:r>
            <w:r>
              <w:rPr>
                <w:rStyle w:val="9"/>
                <w:sz w:val="24"/>
                <w:szCs w:val="24"/>
              </w:rPr>
              <w:t>фавитном порядке</w:t>
            </w:r>
            <w:r w:rsidRPr="003B56A3">
              <w:rPr>
                <w:rStyle w:val="9"/>
                <w:sz w:val="24"/>
                <w:szCs w:val="24"/>
              </w:rPr>
              <w:t xml:space="preserve"> с посл. взаимопрове</w:t>
            </w:r>
            <w:r w:rsidRPr="003B56A3">
              <w:rPr>
                <w:rStyle w:val="9"/>
                <w:sz w:val="24"/>
                <w:szCs w:val="24"/>
              </w:rPr>
              <w:t>р</w:t>
            </w:r>
            <w:r w:rsidRPr="003B56A3">
              <w:rPr>
                <w:rStyle w:val="9"/>
                <w:sz w:val="24"/>
                <w:szCs w:val="24"/>
              </w:rPr>
              <w:t>кой), работ</w:t>
            </w:r>
            <w:r>
              <w:rPr>
                <w:rStyle w:val="9"/>
                <w:sz w:val="24"/>
                <w:szCs w:val="24"/>
              </w:rPr>
              <w:t>а в парах (звук. анализ слов</w:t>
            </w:r>
            <w:r w:rsidRPr="003B56A3">
              <w:rPr>
                <w:rStyle w:val="9"/>
                <w:sz w:val="24"/>
                <w:szCs w:val="24"/>
              </w:rPr>
              <w:t>), кол. провер</w:t>
            </w:r>
            <w:r w:rsidRPr="003B56A3">
              <w:rPr>
                <w:rStyle w:val="9"/>
                <w:sz w:val="24"/>
                <w:szCs w:val="24"/>
              </w:rPr>
              <w:softHyphen/>
              <w:t>ка, сам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оценка, взаимооценка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Научиться называть б</w:t>
            </w:r>
            <w:r w:rsidRPr="003B56A3">
              <w:rPr>
                <w:rStyle w:val="9"/>
                <w:sz w:val="24"/>
                <w:szCs w:val="24"/>
              </w:rPr>
              <w:t>у</w:t>
            </w:r>
            <w:r w:rsidRPr="003B56A3">
              <w:rPr>
                <w:rStyle w:val="9"/>
                <w:sz w:val="24"/>
                <w:szCs w:val="24"/>
              </w:rPr>
              <w:t>к</w:t>
            </w:r>
            <w:r w:rsidRPr="003B56A3">
              <w:rPr>
                <w:rStyle w:val="9"/>
                <w:sz w:val="24"/>
                <w:szCs w:val="24"/>
              </w:rPr>
              <w:softHyphen/>
              <w:t>вы пр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вильно и распо</w:t>
            </w:r>
            <w:r w:rsidRPr="003B56A3">
              <w:rPr>
                <w:rStyle w:val="9"/>
                <w:sz w:val="24"/>
                <w:szCs w:val="24"/>
              </w:rPr>
              <w:softHyphen/>
              <w:t>лагать их в алф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витном п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рядке, кла</w:t>
            </w:r>
            <w:r w:rsidRPr="003B56A3">
              <w:rPr>
                <w:rStyle w:val="9"/>
                <w:sz w:val="24"/>
                <w:szCs w:val="24"/>
              </w:rPr>
              <w:t>с</w:t>
            </w:r>
            <w:r w:rsidRPr="003B56A3">
              <w:rPr>
                <w:rStyle w:val="9"/>
                <w:sz w:val="24"/>
                <w:szCs w:val="24"/>
              </w:rPr>
              <w:t>сифици</w:t>
            </w:r>
            <w:r w:rsidRPr="003B56A3">
              <w:rPr>
                <w:rStyle w:val="9"/>
                <w:sz w:val="24"/>
                <w:szCs w:val="24"/>
              </w:rPr>
              <w:softHyphen/>
              <w:t>ровать их по характери</w:t>
            </w:r>
            <w:r w:rsidRPr="003B56A3">
              <w:rPr>
                <w:rStyle w:val="9"/>
                <w:sz w:val="24"/>
                <w:szCs w:val="24"/>
              </w:rPr>
              <w:softHyphen/>
              <w:t>стике звука, который они обозначают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Style w:val="9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Коммуникативные:</w:t>
            </w:r>
            <w:r w:rsidRPr="003B56A3">
              <w:rPr>
                <w:rStyle w:val="9"/>
                <w:sz w:val="24"/>
                <w:szCs w:val="24"/>
              </w:rPr>
              <w:t xml:space="preserve"> договар</w:t>
            </w:r>
            <w:r w:rsidRPr="003B56A3">
              <w:rPr>
                <w:rStyle w:val="9"/>
                <w:sz w:val="24"/>
                <w:szCs w:val="24"/>
              </w:rPr>
              <w:t>и</w:t>
            </w:r>
            <w:r w:rsidRPr="003B56A3">
              <w:rPr>
                <w:rStyle w:val="9"/>
                <w:sz w:val="24"/>
                <w:szCs w:val="24"/>
              </w:rPr>
              <w:t>ваться и приходить к общему решению в совместной де</w:t>
            </w:r>
            <w:r w:rsidRPr="003B56A3">
              <w:rPr>
                <w:rStyle w:val="9"/>
                <w:sz w:val="24"/>
                <w:szCs w:val="24"/>
              </w:rPr>
              <w:t>я</w:t>
            </w:r>
            <w:r w:rsidRPr="003B56A3">
              <w:rPr>
                <w:rStyle w:val="9"/>
                <w:sz w:val="24"/>
                <w:szCs w:val="24"/>
              </w:rPr>
              <w:t>тельности.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Style w:val="9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Регулятивные:</w:t>
            </w:r>
            <w:r w:rsidRPr="003B56A3">
              <w:rPr>
                <w:rStyle w:val="9"/>
                <w:sz w:val="24"/>
                <w:szCs w:val="24"/>
              </w:rPr>
              <w:t xml:space="preserve"> учитывать у</w:t>
            </w:r>
            <w:r w:rsidRPr="003B56A3">
              <w:rPr>
                <w:rStyle w:val="9"/>
                <w:sz w:val="24"/>
                <w:szCs w:val="24"/>
              </w:rPr>
              <w:t>с</w:t>
            </w:r>
            <w:r w:rsidRPr="003B56A3">
              <w:rPr>
                <w:rStyle w:val="9"/>
                <w:sz w:val="24"/>
                <w:szCs w:val="24"/>
              </w:rPr>
              <w:t>танов</w:t>
            </w:r>
            <w:r w:rsidRPr="003B56A3">
              <w:rPr>
                <w:rStyle w:val="9"/>
                <w:sz w:val="24"/>
                <w:szCs w:val="24"/>
              </w:rPr>
              <w:softHyphen/>
              <w:t>ленные правила в план</w:t>
            </w:r>
            <w:r w:rsidRPr="003B56A3">
              <w:rPr>
                <w:rStyle w:val="9"/>
                <w:sz w:val="24"/>
                <w:szCs w:val="24"/>
              </w:rPr>
              <w:t>и</w:t>
            </w:r>
            <w:r w:rsidRPr="003B56A3">
              <w:rPr>
                <w:rStyle w:val="9"/>
                <w:sz w:val="24"/>
                <w:szCs w:val="24"/>
              </w:rPr>
              <w:t>ровании и контроле способа решения.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Познавательные:</w:t>
            </w:r>
            <w:r w:rsidRPr="003B56A3">
              <w:rPr>
                <w:rStyle w:val="9"/>
                <w:sz w:val="24"/>
                <w:szCs w:val="24"/>
              </w:rPr>
              <w:t xml:space="preserve"> проводить срав</w:t>
            </w:r>
            <w:r w:rsidRPr="003B56A3">
              <w:rPr>
                <w:rStyle w:val="9"/>
                <w:sz w:val="24"/>
                <w:szCs w:val="24"/>
              </w:rPr>
              <w:softHyphen/>
              <w:t>нение и классификацию по задан</w:t>
            </w:r>
            <w:r w:rsidRPr="003B56A3">
              <w:rPr>
                <w:rStyle w:val="9"/>
                <w:sz w:val="24"/>
                <w:szCs w:val="24"/>
              </w:rPr>
              <w:softHyphen/>
              <w:t>ным критериям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вание п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ложител</w:t>
            </w:r>
            <w:r w:rsidRPr="003B56A3">
              <w:rPr>
                <w:rStyle w:val="9"/>
                <w:sz w:val="24"/>
                <w:szCs w:val="24"/>
              </w:rPr>
              <w:t>ь</w:t>
            </w:r>
            <w:r w:rsidRPr="003B56A3">
              <w:rPr>
                <w:rStyle w:val="9"/>
                <w:sz w:val="24"/>
                <w:szCs w:val="24"/>
              </w:rPr>
              <w:t>ной мот</w:t>
            </w:r>
            <w:r w:rsidRPr="003B56A3">
              <w:rPr>
                <w:rStyle w:val="9"/>
                <w:sz w:val="24"/>
                <w:szCs w:val="24"/>
              </w:rPr>
              <w:t>и</w:t>
            </w:r>
            <w:r w:rsidRPr="003B56A3">
              <w:rPr>
                <w:rStyle w:val="9"/>
                <w:sz w:val="24"/>
                <w:szCs w:val="24"/>
              </w:rPr>
              <w:t>вации к изучению нового м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териала, к деятельн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сти в с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труднич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стве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26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Гласные звуки и буквы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Урок откр</w:t>
            </w:r>
            <w:r w:rsidRPr="003B56A3">
              <w:rPr>
                <w:rStyle w:val="9"/>
                <w:sz w:val="24"/>
                <w:szCs w:val="24"/>
              </w:rPr>
              <w:t>ы</w:t>
            </w:r>
            <w:r w:rsidRPr="003B56A3">
              <w:rPr>
                <w:rStyle w:val="9"/>
                <w:sz w:val="24"/>
                <w:szCs w:val="24"/>
              </w:rPr>
              <w:t>тия н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модиа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ностики и сам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корре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ции 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зульт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тов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Какие зв</w:t>
            </w:r>
            <w:r w:rsidRPr="003B56A3">
              <w:rPr>
                <w:rStyle w:val="9"/>
                <w:sz w:val="24"/>
                <w:szCs w:val="24"/>
              </w:rPr>
              <w:t>у</w:t>
            </w:r>
            <w:r w:rsidRPr="003B56A3">
              <w:rPr>
                <w:rStyle w:val="9"/>
                <w:sz w:val="24"/>
                <w:szCs w:val="24"/>
              </w:rPr>
              <w:t>ки назыв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ются гла</w:t>
            </w:r>
            <w:r w:rsidRPr="003B56A3">
              <w:rPr>
                <w:rStyle w:val="9"/>
                <w:sz w:val="24"/>
                <w:szCs w:val="24"/>
              </w:rPr>
              <w:t>с</w:t>
            </w:r>
            <w:r w:rsidRPr="003B56A3">
              <w:rPr>
                <w:rStyle w:val="9"/>
                <w:sz w:val="24"/>
                <w:szCs w:val="24"/>
              </w:rPr>
              <w:t>ными?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Формирование у уч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щихся умений по</w:t>
            </w:r>
            <w:r w:rsidRPr="003B56A3">
              <w:rPr>
                <w:rStyle w:val="9"/>
                <w:sz w:val="24"/>
                <w:szCs w:val="24"/>
              </w:rPr>
              <w:softHyphen/>
              <w:t>строения и реализации новых знаний: фронт. работа с тестами на интер</w:t>
            </w:r>
            <w:r w:rsidRPr="003B56A3">
              <w:rPr>
                <w:rStyle w:val="9"/>
                <w:sz w:val="24"/>
                <w:szCs w:val="24"/>
              </w:rPr>
              <w:softHyphen/>
              <w:t>акт. доске (с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ставление алгоритма разл. гласных и с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гласных зву</w:t>
            </w:r>
            <w:r w:rsidRPr="003B56A3">
              <w:rPr>
                <w:rStyle w:val="9"/>
                <w:sz w:val="24"/>
                <w:szCs w:val="24"/>
              </w:rPr>
              <w:softHyphen/>
              <w:t>ков), сам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стоят. р</w:t>
            </w:r>
            <w:r>
              <w:rPr>
                <w:rStyle w:val="9"/>
                <w:sz w:val="24"/>
                <w:szCs w:val="24"/>
              </w:rPr>
              <w:t>абота</w:t>
            </w:r>
            <w:r w:rsidRPr="003B56A3">
              <w:rPr>
                <w:rStyle w:val="9"/>
                <w:sz w:val="24"/>
                <w:szCs w:val="24"/>
              </w:rPr>
              <w:t>, работа в парах (конструиров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ние монологического высказывания о гла</w:t>
            </w:r>
            <w:r w:rsidRPr="003B56A3">
              <w:rPr>
                <w:rStyle w:val="9"/>
                <w:sz w:val="24"/>
                <w:szCs w:val="24"/>
              </w:rPr>
              <w:t>с</w:t>
            </w:r>
            <w:r w:rsidRPr="003B56A3">
              <w:rPr>
                <w:rStyle w:val="9"/>
                <w:sz w:val="24"/>
                <w:szCs w:val="24"/>
              </w:rPr>
              <w:t>ных звуках и бук</w:t>
            </w:r>
            <w:r>
              <w:rPr>
                <w:rStyle w:val="9"/>
                <w:sz w:val="24"/>
                <w:szCs w:val="24"/>
              </w:rPr>
              <w:t>вах</w:t>
            </w:r>
            <w:r w:rsidRPr="003B56A3">
              <w:rPr>
                <w:rStyle w:val="9"/>
                <w:sz w:val="24"/>
                <w:szCs w:val="24"/>
              </w:rPr>
              <w:t>), самостоят. работа (р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бота по алгоритму в</w:t>
            </w:r>
            <w:r w:rsidRPr="003B56A3">
              <w:rPr>
                <w:rStyle w:val="9"/>
                <w:sz w:val="24"/>
                <w:szCs w:val="24"/>
              </w:rPr>
              <w:t>ы</w:t>
            </w:r>
            <w:r w:rsidRPr="003B56A3">
              <w:rPr>
                <w:rStyle w:val="9"/>
                <w:sz w:val="24"/>
                <w:szCs w:val="24"/>
              </w:rPr>
              <w:t>полнения зада</w:t>
            </w:r>
            <w:r>
              <w:rPr>
                <w:rStyle w:val="9"/>
                <w:sz w:val="24"/>
                <w:szCs w:val="24"/>
              </w:rPr>
              <w:t>ния</w:t>
            </w:r>
            <w:r w:rsidRPr="003B56A3">
              <w:rPr>
                <w:rStyle w:val="9"/>
                <w:sz w:val="24"/>
                <w:szCs w:val="24"/>
              </w:rPr>
              <w:t xml:space="preserve"> с посл. взаимопровер</w:t>
            </w:r>
            <w:r w:rsidRPr="003B56A3">
              <w:rPr>
                <w:rStyle w:val="9"/>
                <w:sz w:val="24"/>
                <w:szCs w:val="24"/>
              </w:rPr>
              <w:softHyphen/>
              <w:t>кой), самооценка, взаимооценка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Научиться определять особенности гласных звуков, ра</w:t>
            </w:r>
            <w:r w:rsidRPr="003B56A3">
              <w:rPr>
                <w:rStyle w:val="9"/>
                <w:sz w:val="24"/>
                <w:szCs w:val="24"/>
              </w:rPr>
              <w:t>с</w:t>
            </w:r>
            <w:r w:rsidRPr="003B56A3">
              <w:rPr>
                <w:rStyle w:val="9"/>
                <w:sz w:val="24"/>
                <w:szCs w:val="24"/>
              </w:rPr>
              <w:t>познавать гласные зв</w:t>
            </w:r>
            <w:r w:rsidRPr="003B56A3">
              <w:rPr>
                <w:rStyle w:val="9"/>
                <w:sz w:val="24"/>
                <w:szCs w:val="24"/>
              </w:rPr>
              <w:t>у</w:t>
            </w:r>
            <w:r w:rsidRPr="003B56A3">
              <w:rPr>
                <w:rStyle w:val="9"/>
                <w:sz w:val="24"/>
                <w:szCs w:val="24"/>
              </w:rPr>
              <w:t>ки в словах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Коммуникативные:</w:t>
            </w:r>
            <w:r w:rsidRPr="003B56A3">
              <w:rPr>
                <w:rStyle w:val="9"/>
                <w:sz w:val="24"/>
                <w:szCs w:val="24"/>
              </w:rPr>
              <w:t xml:space="preserve"> адекватно использовать речевые средства для решения коммуникативных задач, строить монологическое вы</w:t>
            </w:r>
            <w:r w:rsidRPr="003B56A3">
              <w:rPr>
                <w:rStyle w:val="9"/>
                <w:sz w:val="24"/>
                <w:szCs w:val="24"/>
              </w:rPr>
              <w:softHyphen/>
              <w:t>сказывание.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Style w:val="9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Регулятивные:</w:t>
            </w:r>
            <w:r w:rsidRPr="003B56A3">
              <w:rPr>
                <w:rStyle w:val="9"/>
                <w:sz w:val="24"/>
                <w:szCs w:val="24"/>
              </w:rPr>
              <w:t xml:space="preserve"> принимать и сохра</w:t>
            </w:r>
            <w:r w:rsidRPr="003B56A3">
              <w:rPr>
                <w:rStyle w:val="9"/>
                <w:sz w:val="24"/>
                <w:szCs w:val="24"/>
              </w:rPr>
              <w:softHyphen/>
              <w:t>нять учебную задачу, пл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нировать свои действия в соо</w:t>
            </w:r>
            <w:r w:rsidRPr="003B56A3">
              <w:rPr>
                <w:rStyle w:val="9"/>
                <w:sz w:val="24"/>
                <w:szCs w:val="24"/>
              </w:rPr>
              <w:t>т</w:t>
            </w:r>
            <w:r w:rsidRPr="003B56A3">
              <w:rPr>
                <w:rStyle w:val="9"/>
                <w:sz w:val="24"/>
                <w:szCs w:val="24"/>
              </w:rPr>
              <w:t>ветствии с по</w:t>
            </w:r>
            <w:r w:rsidRPr="003B56A3">
              <w:rPr>
                <w:rStyle w:val="9"/>
                <w:sz w:val="24"/>
                <w:szCs w:val="24"/>
              </w:rPr>
              <w:softHyphen/>
              <w:t>ставленной зад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 xml:space="preserve">чей. 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Познавательные:</w:t>
            </w:r>
            <w:r w:rsidRPr="003B56A3">
              <w:rPr>
                <w:rStyle w:val="9"/>
                <w:sz w:val="24"/>
                <w:szCs w:val="24"/>
              </w:rPr>
              <w:t xml:space="preserve"> проводить срав</w:t>
            </w:r>
            <w:r w:rsidRPr="003B56A3">
              <w:rPr>
                <w:rStyle w:val="9"/>
                <w:sz w:val="24"/>
                <w:szCs w:val="24"/>
              </w:rPr>
              <w:softHyphen/>
              <w:t>нение и классификацию по задан</w:t>
            </w:r>
            <w:r w:rsidRPr="003B56A3">
              <w:rPr>
                <w:rStyle w:val="9"/>
                <w:sz w:val="24"/>
                <w:szCs w:val="24"/>
              </w:rPr>
              <w:softHyphen/>
              <w:t>ным критериям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вание на</w:t>
            </w:r>
            <w:r w:rsidRPr="003B56A3">
              <w:rPr>
                <w:rStyle w:val="9"/>
                <w:sz w:val="24"/>
                <w:szCs w:val="24"/>
              </w:rPr>
              <w:softHyphen/>
              <w:t>выков ан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литиче</w:t>
            </w:r>
            <w:r w:rsidRPr="003B56A3">
              <w:rPr>
                <w:rStyle w:val="9"/>
                <w:sz w:val="24"/>
                <w:szCs w:val="24"/>
              </w:rPr>
              <w:softHyphen/>
              <w:t>ской деятельн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сти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26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 xml:space="preserve">Гласные звуки. Буквы </w:t>
            </w:r>
            <w:r w:rsidRPr="004E674F">
              <w:rPr>
                <w:rStyle w:val="92"/>
                <w:b/>
                <w:sz w:val="24"/>
                <w:szCs w:val="24"/>
              </w:rPr>
              <w:t>е, ё, ю, я</w:t>
            </w:r>
            <w:r w:rsidRPr="004E674F">
              <w:rPr>
                <w:rStyle w:val="9"/>
                <w:b/>
                <w:sz w:val="24"/>
                <w:szCs w:val="24"/>
              </w:rPr>
              <w:t xml:space="preserve"> </w:t>
            </w:r>
            <w:r w:rsidRPr="003B56A3">
              <w:rPr>
                <w:rStyle w:val="9"/>
                <w:sz w:val="24"/>
                <w:szCs w:val="24"/>
              </w:rPr>
              <w:t>и их фун</w:t>
            </w:r>
            <w:r w:rsidRPr="003B56A3">
              <w:rPr>
                <w:rStyle w:val="9"/>
                <w:sz w:val="24"/>
                <w:szCs w:val="24"/>
              </w:rPr>
              <w:t>к</w:t>
            </w:r>
            <w:r w:rsidRPr="003B56A3">
              <w:rPr>
                <w:rStyle w:val="9"/>
                <w:sz w:val="24"/>
                <w:szCs w:val="24"/>
              </w:rPr>
              <w:t>ции в слове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разв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вающего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Почему в аз</w:t>
            </w:r>
            <w:r w:rsidRPr="003B56A3">
              <w:rPr>
                <w:rStyle w:val="9"/>
                <w:sz w:val="24"/>
                <w:szCs w:val="24"/>
              </w:rPr>
              <w:softHyphen/>
              <w:t>буке гласные буквы рас</w:t>
            </w:r>
            <w:r w:rsidRPr="003B56A3">
              <w:rPr>
                <w:rStyle w:val="9"/>
                <w:sz w:val="24"/>
                <w:szCs w:val="24"/>
              </w:rPr>
              <w:softHyphen/>
              <w:t>положены в два ряда? Когда бук</w:t>
            </w:r>
            <w:r w:rsidRPr="003B56A3">
              <w:rPr>
                <w:rStyle w:val="9"/>
                <w:sz w:val="24"/>
                <w:szCs w:val="24"/>
              </w:rPr>
              <w:softHyphen/>
              <w:t xml:space="preserve">вы </w:t>
            </w:r>
            <w:r w:rsidRPr="003B56A3">
              <w:rPr>
                <w:rStyle w:val="92"/>
                <w:sz w:val="24"/>
                <w:szCs w:val="24"/>
              </w:rPr>
              <w:t xml:space="preserve">е, ё, ю, я </w:t>
            </w:r>
            <w:r w:rsidRPr="003B56A3">
              <w:rPr>
                <w:rStyle w:val="9"/>
                <w:sz w:val="24"/>
                <w:szCs w:val="24"/>
              </w:rPr>
              <w:t>обознач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ют слияние двух зв</w:t>
            </w:r>
            <w:r w:rsidRPr="003B56A3">
              <w:rPr>
                <w:rStyle w:val="9"/>
                <w:sz w:val="24"/>
                <w:szCs w:val="24"/>
              </w:rPr>
              <w:t>у</w:t>
            </w:r>
            <w:r w:rsidRPr="003B56A3">
              <w:rPr>
                <w:rStyle w:val="9"/>
                <w:sz w:val="24"/>
                <w:szCs w:val="24"/>
              </w:rPr>
              <w:t>ков, а когда один гла</w:t>
            </w:r>
            <w:r w:rsidRPr="003B56A3">
              <w:rPr>
                <w:rStyle w:val="9"/>
                <w:sz w:val="24"/>
                <w:szCs w:val="24"/>
              </w:rPr>
              <w:t>с</w:t>
            </w:r>
            <w:r w:rsidRPr="003B56A3">
              <w:rPr>
                <w:rStyle w:val="9"/>
                <w:sz w:val="24"/>
                <w:szCs w:val="24"/>
              </w:rPr>
              <w:t>ный звук?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Формирование у уч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щихся деятель</w:t>
            </w:r>
            <w:r w:rsidRPr="003B56A3">
              <w:rPr>
                <w:rStyle w:val="9"/>
                <w:sz w:val="24"/>
                <w:szCs w:val="24"/>
              </w:rPr>
              <w:softHyphen/>
              <w:t>ностных способностей и сп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собностей к структ</w:t>
            </w:r>
            <w:r w:rsidRPr="003B56A3">
              <w:rPr>
                <w:rStyle w:val="9"/>
                <w:sz w:val="24"/>
                <w:szCs w:val="24"/>
              </w:rPr>
              <w:t>у</w:t>
            </w:r>
            <w:r w:rsidRPr="003B56A3">
              <w:rPr>
                <w:rStyle w:val="9"/>
                <w:sz w:val="24"/>
                <w:szCs w:val="24"/>
              </w:rPr>
              <w:t>рированию предметн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го со</w:t>
            </w:r>
            <w:r w:rsidRPr="003B56A3">
              <w:rPr>
                <w:rStyle w:val="9"/>
                <w:sz w:val="24"/>
                <w:szCs w:val="24"/>
              </w:rPr>
              <w:softHyphen/>
              <w:t>держания: пр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>
              <w:rPr>
                <w:rStyle w:val="9"/>
                <w:sz w:val="24"/>
                <w:szCs w:val="24"/>
              </w:rPr>
              <w:t>блемный диалог</w:t>
            </w:r>
            <w:r w:rsidRPr="003B56A3">
              <w:rPr>
                <w:rStyle w:val="9"/>
                <w:sz w:val="24"/>
                <w:szCs w:val="24"/>
              </w:rPr>
              <w:t>, раб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та в парах (работа по ал</w:t>
            </w:r>
            <w:r w:rsidRPr="003B56A3">
              <w:rPr>
                <w:rStyle w:val="9"/>
                <w:sz w:val="24"/>
                <w:szCs w:val="24"/>
              </w:rPr>
              <w:softHyphen/>
              <w:t>горитму вы</w:t>
            </w:r>
            <w:r>
              <w:rPr>
                <w:rStyle w:val="9"/>
                <w:sz w:val="24"/>
                <w:szCs w:val="24"/>
              </w:rPr>
              <w:t>полнения задания</w:t>
            </w:r>
            <w:r w:rsidRPr="003B56A3">
              <w:rPr>
                <w:rStyle w:val="9"/>
                <w:sz w:val="24"/>
                <w:szCs w:val="24"/>
              </w:rPr>
              <w:t>), самост. раб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та, самооценка, вза</w:t>
            </w:r>
            <w:r w:rsidRPr="003B56A3">
              <w:rPr>
                <w:rStyle w:val="9"/>
                <w:sz w:val="24"/>
                <w:szCs w:val="24"/>
              </w:rPr>
              <w:t>и</w:t>
            </w:r>
            <w:r w:rsidRPr="003B56A3">
              <w:rPr>
                <w:rStyle w:val="9"/>
                <w:sz w:val="24"/>
                <w:szCs w:val="24"/>
              </w:rPr>
              <w:t>мооценка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Научиться различать гласные зв</w:t>
            </w:r>
            <w:r w:rsidRPr="003B56A3">
              <w:rPr>
                <w:rStyle w:val="9"/>
                <w:sz w:val="24"/>
                <w:szCs w:val="24"/>
              </w:rPr>
              <w:t>у</w:t>
            </w:r>
            <w:r w:rsidRPr="003B56A3">
              <w:rPr>
                <w:rStyle w:val="9"/>
                <w:sz w:val="24"/>
                <w:szCs w:val="24"/>
              </w:rPr>
              <w:t>ки и буквы, соотносить произноше</w:t>
            </w:r>
            <w:r w:rsidRPr="003B56A3">
              <w:rPr>
                <w:rStyle w:val="9"/>
                <w:sz w:val="24"/>
                <w:szCs w:val="24"/>
              </w:rPr>
              <w:softHyphen/>
              <w:t>ние слова и его написа</w:t>
            </w:r>
            <w:r w:rsidRPr="003B56A3">
              <w:rPr>
                <w:rStyle w:val="9"/>
                <w:sz w:val="24"/>
                <w:szCs w:val="24"/>
              </w:rPr>
              <w:softHyphen/>
              <w:t>ние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Коммуникативные:</w:t>
            </w:r>
            <w:r w:rsidRPr="003B56A3">
              <w:rPr>
                <w:rStyle w:val="9"/>
                <w:sz w:val="24"/>
                <w:szCs w:val="24"/>
              </w:rPr>
              <w:t xml:space="preserve"> адекватно использовать речевые средства для решения коммуникативных задач, владеть диалогической фор</w:t>
            </w:r>
            <w:r w:rsidRPr="003B56A3">
              <w:rPr>
                <w:rStyle w:val="9"/>
                <w:sz w:val="24"/>
                <w:szCs w:val="24"/>
              </w:rPr>
              <w:softHyphen/>
              <w:t>мой коммуникации.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Style w:val="9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Регулятивные:</w:t>
            </w:r>
            <w:r w:rsidRPr="003B56A3">
              <w:rPr>
                <w:rStyle w:val="9"/>
                <w:sz w:val="24"/>
                <w:szCs w:val="24"/>
              </w:rPr>
              <w:t xml:space="preserve"> принимать и сохра</w:t>
            </w:r>
            <w:r w:rsidRPr="003B56A3">
              <w:rPr>
                <w:rStyle w:val="9"/>
                <w:sz w:val="24"/>
                <w:szCs w:val="24"/>
              </w:rPr>
              <w:softHyphen/>
              <w:t>нять учебную задачу, пл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нировать свои действия в соо</w:t>
            </w:r>
            <w:r w:rsidRPr="003B56A3">
              <w:rPr>
                <w:rStyle w:val="9"/>
                <w:sz w:val="24"/>
                <w:szCs w:val="24"/>
              </w:rPr>
              <w:t>т</w:t>
            </w:r>
            <w:r w:rsidRPr="003B56A3">
              <w:rPr>
                <w:rStyle w:val="9"/>
                <w:sz w:val="24"/>
                <w:szCs w:val="24"/>
              </w:rPr>
              <w:t>ветствии с по</w:t>
            </w:r>
            <w:r w:rsidRPr="003B56A3">
              <w:rPr>
                <w:rStyle w:val="9"/>
                <w:sz w:val="24"/>
                <w:szCs w:val="24"/>
              </w:rPr>
              <w:softHyphen/>
              <w:t>ставленной зад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 xml:space="preserve">чей. 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Познавательные:</w:t>
            </w:r>
            <w:r w:rsidRPr="003B56A3">
              <w:rPr>
                <w:rStyle w:val="9"/>
                <w:sz w:val="24"/>
                <w:szCs w:val="24"/>
              </w:rPr>
              <w:t xml:space="preserve"> проводить срав</w:t>
            </w:r>
            <w:r w:rsidRPr="003B56A3">
              <w:rPr>
                <w:rStyle w:val="9"/>
                <w:sz w:val="24"/>
                <w:szCs w:val="24"/>
              </w:rPr>
              <w:softHyphen/>
              <w:t>нение и классификацию по задан</w:t>
            </w:r>
            <w:r w:rsidRPr="003B56A3">
              <w:rPr>
                <w:rStyle w:val="9"/>
                <w:sz w:val="24"/>
                <w:szCs w:val="24"/>
              </w:rPr>
              <w:softHyphen/>
              <w:t>ным критериям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вание на</w:t>
            </w:r>
            <w:r w:rsidRPr="003B56A3">
              <w:rPr>
                <w:rStyle w:val="9"/>
                <w:sz w:val="24"/>
                <w:szCs w:val="24"/>
              </w:rPr>
              <w:softHyphen/>
              <w:t>выков ан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литиче</w:t>
            </w:r>
            <w:r w:rsidRPr="003B56A3">
              <w:rPr>
                <w:rStyle w:val="9"/>
                <w:sz w:val="24"/>
                <w:szCs w:val="24"/>
              </w:rPr>
              <w:softHyphen/>
              <w:t>ской деятельн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сти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79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27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 xml:space="preserve">Гласные звуки. Слова с буквой </w:t>
            </w:r>
            <w:r w:rsidRPr="004E674F">
              <w:rPr>
                <w:rStyle w:val="9"/>
                <w:b/>
                <w:i/>
                <w:sz w:val="24"/>
                <w:szCs w:val="24"/>
              </w:rPr>
              <w:t>э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Урок рефле</w:t>
            </w:r>
            <w:r w:rsidRPr="003B56A3">
              <w:rPr>
                <w:rStyle w:val="9"/>
                <w:sz w:val="24"/>
                <w:szCs w:val="24"/>
              </w:rPr>
              <w:t>к</w:t>
            </w:r>
            <w:r w:rsidRPr="003B56A3">
              <w:rPr>
                <w:rStyle w:val="9"/>
                <w:sz w:val="24"/>
                <w:szCs w:val="24"/>
              </w:rPr>
              <w:t>сии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личн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стного орие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ванного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Как появи</w:t>
            </w:r>
            <w:r w:rsidRPr="003B56A3">
              <w:rPr>
                <w:rStyle w:val="9"/>
                <w:sz w:val="24"/>
                <w:szCs w:val="24"/>
              </w:rPr>
              <w:softHyphen/>
              <w:t>лись в рус</w:t>
            </w:r>
            <w:r w:rsidRPr="003B56A3">
              <w:rPr>
                <w:rStyle w:val="9"/>
                <w:sz w:val="24"/>
                <w:szCs w:val="24"/>
              </w:rPr>
              <w:softHyphen/>
              <w:t>ском языке слова с б</w:t>
            </w:r>
            <w:r w:rsidRPr="003B56A3">
              <w:rPr>
                <w:rStyle w:val="9"/>
                <w:sz w:val="24"/>
                <w:szCs w:val="24"/>
              </w:rPr>
              <w:t>у</w:t>
            </w:r>
            <w:r w:rsidRPr="003B56A3">
              <w:rPr>
                <w:rStyle w:val="9"/>
                <w:sz w:val="24"/>
                <w:szCs w:val="24"/>
              </w:rPr>
              <w:t>к</w:t>
            </w:r>
            <w:r w:rsidRPr="003B56A3">
              <w:rPr>
                <w:rStyle w:val="9"/>
                <w:sz w:val="24"/>
                <w:szCs w:val="24"/>
              </w:rPr>
              <w:softHyphen/>
              <w:t>вой э?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Формирование у уч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щихся способ</w:t>
            </w:r>
            <w:r w:rsidRPr="003B56A3">
              <w:rPr>
                <w:rStyle w:val="9"/>
                <w:sz w:val="24"/>
                <w:szCs w:val="24"/>
              </w:rPr>
              <w:softHyphen/>
              <w:t>ностей к рефлексии коррекц</w:t>
            </w:r>
            <w:r w:rsidRPr="003B56A3">
              <w:rPr>
                <w:rStyle w:val="9"/>
                <w:sz w:val="24"/>
                <w:szCs w:val="24"/>
              </w:rPr>
              <w:t>и</w:t>
            </w:r>
            <w:r w:rsidRPr="003B56A3">
              <w:rPr>
                <w:rStyle w:val="9"/>
                <w:sz w:val="24"/>
                <w:szCs w:val="24"/>
              </w:rPr>
              <w:t>он</w:t>
            </w:r>
            <w:r w:rsidRPr="003B56A3">
              <w:rPr>
                <w:rStyle w:val="9"/>
                <w:sz w:val="24"/>
                <w:szCs w:val="24"/>
              </w:rPr>
              <w:softHyphen/>
              <w:t>но-контрол. типа и реализации коррекц</w:t>
            </w:r>
            <w:r w:rsidRPr="003B56A3">
              <w:rPr>
                <w:rStyle w:val="9"/>
                <w:sz w:val="24"/>
                <w:szCs w:val="24"/>
              </w:rPr>
              <w:t>и</w:t>
            </w:r>
            <w:r w:rsidRPr="003B56A3">
              <w:rPr>
                <w:rStyle w:val="9"/>
                <w:sz w:val="24"/>
                <w:szCs w:val="24"/>
              </w:rPr>
              <w:t>онной нормы (фикс</w:t>
            </w:r>
            <w:r w:rsidRPr="003B56A3">
              <w:rPr>
                <w:rStyle w:val="9"/>
                <w:sz w:val="24"/>
                <w:szCs w:val="24"/>
              </w:rPr>
              <w:t>и</w:t>
            </w:r>
            <w:r w:rsidRPr="003B56A3">
              <w:rPr>
                <w:rStyle w:val="9"/>
                <w:sz w:val="24"/>
                <w:szCs w:val="24"/>
              </w:rPr>
              <w:t>рования собств. з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труднений в деятел</w:t>
            </w:r>
            <w:r w:rsidRPr="003B56A3">
              <w:rPr>
                <w:rStyle w:val="9"/>
                <w:sz w:val="24"/>
                <w:szCs w:val="24"/>
              </w:rPr>
              <w:t>ь</w:t>
            </w:r>
            <w:r w:rsidRPr="003B56A3">
              <w:rPr>
                <w:rStyle w:val="9"/>
                <w:sz w:val="24"/>
                <w:szCs w:val="24"/>
              </w:rPr>
              <w:t>ности): комплексное повторение материала о гласных звуках и б</w:t>
            </w:r>
            <w:r w:rsidRPr="003B56A3">
              <w:rPr>
                <w:rStyle w:val="9"/>
                <w:sz w:val="24"/>
                <w:szCs w:val="24"/>
              </w:rPr>
              <w:t>у</w:t>
            </w:r>
            <w:r w:rsidRPr="003B56A3">
              <w:rPr>
                <w:rStyle w:val="9"/>
                <w:sz w:val="24"/>
                <w:szCs w:val="24"/>
              </w:rPr>
              <w:t>квах по схемам на и</w:t>
            </w:r>
            <w:r w:rsidRPr="003B56A3">
              <w:rPr>
                <w:rStyle w:val="9"/>
                <w:sz w:val="24"/>
                <w:szCs w:val="24"/>
              </w:rPr>
              <w:t>н</w:t>
            </w:r>
            <w:r w:rsidRPr="003B56A3">
              <w:rPr>
                <w:rStyle w:val="9"/>
                <w:sz w:val="24"/>
                <w:szCs w:val="24"/>
              </w:rPr>
              <w:t>теракт. доске, кол. р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бота, работа в гру</w:t>
            </w:r>
            <w:r w:rsidRPr="003B56A3">
              <w:rPr>
                <w:rStyle w:val="9"/>
                <w:sz w:val="24"/>
                <w:szCs w:val="24"/>
              </w:rPr>
              <w:t>п</w:t>
            </w:r>
            <w:r w:rsidRPr="003B56A3">
              <w:rPr>
                <w:rStyle w:val="9"/>
                <w:sz w:val="24"/>
                <w:szCs w:val="24"/>
              </w:rPr>
              <w:t>пах (рабо</w:t>
            </w:r>
            <w:r w:rsidRPr="003B56A3">
              <w:rPr>
                <w:rStyle w:val="9"/>
                <w:sz w:val="24"/>
                <w:szCs w:val="24"/>
              </w:rPr>
              <w:softHyphen/>
              <w:t>та по алг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ритму выполнения задания, фронт. опрос (конс</w:t>
            </w:r>
            <w:r w:rsidRPr="003B56A3">
              <w:rPr>
                <w:rStyle w:val="9"/>
                <w:sz w:val="24"/>
                <w:szCs w:val="24"/>
              </w:rPr>
              <w:t>т</w:t>
            </w:r>
            <w:r w:rsidRPr="003B56A3">
              <w:rPr>
                <w:rStyle w:val="9"/>
                <w:sz w:val="24"/>
                <w:szCs w:val="24"/>
              </w:rPr>
              <w:t>руирование м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нолог. вы</w:t>
            </w:r>
            <w:r w:rsidRPr="003B56A3">
              <w:rPr>
                <w:rStyle w:val="9"/>
                <w:sz w:val="24"/>
                <w:szCs w:val="24"/>
              </w:rPr>
              <w:softHyphen/>
              <w:t>сказываний по зад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ниям раздела «Про</w:t>
            </w:r>
            <w:r w:rsidRPr="003B56A3">
              <w:rPr>
                <w:rStyle w:val="9"/>
                <w:sz w:val="24"/>
                <w:szCs w:val="24"/>
              </w:rPr>
              <w:softHyphen/>
              <w:t>верь себя» с п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следую</w:t>
            </w:r>
            <w:r w:rsidRPr="003B56A3">
              <w:rPr>
                <w:rStyle w:val="9"/>
                <w:sz w:val="24"/>
                <w:szCs w:val="24"/>
              </w:rPr>
              <w:softHyphen/>
              <w:t>щей взаим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проверкой)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Научиться различать гласные зв</w:t>
            </w:r>
            <w:r w:rsidRPr="003B56A3">
              <w:rPr>
                <w:rStyle w:val="9"/>
                <w:sz w:val="24"/>
                <w:szCs w:val="24"/>
              </w:rPr>
              <w:t>у</w:t>
            </w:r>
            <w:r w:rsidRPr="003B56A3">
              <w:rPr>
                <w:rStyle w:val="9"/>
                <w:sz w:val="24"/>
                <w:szCs w:val="24"/>
              </w:rPr>
              <w:t>ки и бук</w:t>
            </w:r>
            <w:r w:rsidRPr="003B56A3">
              <w:rPr>
                <w:rStyle w:val="9"/>
                <w:sz w:val="24"/>
                <w:szCs w:val="24"/>
              </w:rPr>
              <w:softHyphen/>
              <w:t>вы, распозн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вать слова с буквой э, объяснять значение слов с этой буквой, пользуясь толко</w:t>
            </w:r>
            <w:r w:rsidRPr="003B56A3">
              <w:rPr>
                <w:rStyle w:val="9"/>
                <w:sz w:val="24"/>
                <w:szCs w:val="24"/>
              </w:rPr>
              <w:softHyphen/>
              <w:t>вым словарем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Style w:val="9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Коммуникативные:</w:t>
            </w:r>
            <w:r w:rsidRPr="003B56A3">
              <w:rPr>
                <w:rStyle w:val="9"/>
                <w:sz w:val="24"/>
                <w:szCs w:val="24"/>
              </w:rPr>
              <w:t xml:space="preserve"> использ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вать речь для регуляции своего действия.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Style w:val="9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Регулятивные:</w:t>
            </w:r>
            <w:r w:rsidRPr="003B56A3">
              <w:rPr>
                <w:rStyle w:val="9"/>
                <w:sz w:val="24"/>
                <w:szCs w:val="24"/>
              </w:rPr>
              <w:t xml:space="preserve"> осуществлять ито</w:t>
            </w:r>
            <w:r w:rsidRPr="003B56A3">
              <w:rPr>
                <w:rStyle w:val="9"/>
                <w:sz w:val="24"/>
                <w:szCs w:val="24"/>
              </w:rPr>
              <w:softHyphen/>
              <w:t>говый и пошаговый ко</w:t>
            </w:r>
            <w:r w:rsidRPr="003B56A3">
              <w:rPr>
                <w:rStyle w:val="9"/>
                <w:sz w:val="24"/>
                <w:szCs w:val="24"/>
              </w:rPr>
              <w:t>н</w:t>
            </w:r>
            <w:r w:rsidRPr="003B56A3">
              <w:rPr>
                <w:rStyle w:val="9"/>
                <w:sz w:val="24"/>
                <w:szCs w:val="24"/>
              </w:rPr>
              <w:t>троль по результату.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Познавательные:</w:t>
            </w:r>
            <w:r w:rsidRPr="003B56A3">
              <w:rPr>
                <w:rStyle w:val="9"/>
                <w:sz w:val="24"/>
                <w:szCs w:val="24"/>
              </w:rPr>
              <w:t xml:space="preserve"> осущест</w:t>
            </w:r>
            <w:r w:rsidRPr="003B56A3">
              <w:rPr>
                <w:rStyle w:val="9"/>
                <w:sz w:val="24"/>
                <w:szCs w:val="24"/>
              </w:rPr>
              <w:t>в</w:t>
            </w:r>
            <w:r w:rsidRPr="003B56A3">
              <w:rPr>
                <w:rStyle w:val="9"/>
                <w:sz w:val="24"/>
                <w:szCs w:val="24"/>
              </w:rPr>
              <w:t>лять поиск необходимой и</w:t>
            </w:r>
            <w:r w:rsidRPr="003B56A3">
              <w:rPr>
                <w:rStyle w:val="9"/>
                <w:sz w:val="24"/>
                <w:szCs w:val="24"/>
              </w:rPr>
              <w:t>н</w:t>
            </w:r>
            <w:r w:rsidRPr="003B56A3">
              <w:rPr>
                <w:rStyle w:val="9"/>
                <w:sz w:val="24"/>
                <w:szCs w:val="24"/>
              </w:rPr>
              <w:t>формации для выполнения учебных заданий с использов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нием учебной литера</w:t>
            </w:r>
            <w:r w:rsidRPr="003B56A3">
              <w:rPr>
                <w:rStyle w:val="9"/>
                <w:sz w:val="24"/>
                <w:szCs w:val="24"/>
              </w:rPr>
              <w:softHyphen/>
              <w:t>туры, справочников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вание на</w:t>
            </w:r>
            <w:r w:rsidRPr="003B56A3">
              <w:rPr>
                <w:rStyle w:val="9"/>
                <w:sz w:val="24"/>
                <w:szCs w:val="24"/>
              </w:rPr>
              <w:softHyphen/>
              <w:t>выков с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моанализа и самоко</w:t>
            </w:r>
            <w:r w:rsidRPr="003B56A3">
              <w:rPr>
                <w:rStyle w:val="9"/>
                <w:sz w:val="24"/>
                <w:szCs w:val="24"/>
              </w:rPr>
              <w:t>н</w:t>
            </w:r>
            <w:r w:rsidRPr="003B56A3">
              <w:rPr>
                <w:rStyle w:val="9"/>
                <w:sz w:val="24"/>
                <w:szCs w:val="24"/>
              </w:rPr>
              <w:t>троля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27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Соглас</w:t>
            </w:r>
            <w:r w:rsidRPr="003B56A3">
              <w:rPr>
                <w:rStyle w:val="9"/>
                <w:sz w:val="24"/>
                <w:szCs w:val="24"/>
              </w:rPr>
              <w:softHyphen/>
              <w:t>ные звуки и буквы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Урок откр</w:t>
            </w:r>
            <w:r w:rsidRPr="003B56A3">
              <w:rPr>
                <w:rStyle w:val="9"/>
                <w:sz w:val="24"/>
                <w:szCs w:val="24"/>
              </w:rPr>
              <w:t>ы</w:t>
            </w:r>
            <w:r w:rsidRPr="003B56A3">
              <w:rPr>
                <w:rStyle w:val="9"/>
                <w:sz w:val="24"/>
                <w:szCs w:val="24"/>
              </w:rPr>
              <w:t>тия н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разв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вающего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Как отли</w:t>
            </w:r>
            <w:r w:rsidRPr="003B56A3">
              <w:rPr>
                <w:rStyle w:val="9"/>
                <w:sz w:val="24"/>
                <w:szCs w:val="24"/>
              </w:rPr>
              <w:softHyphen/>
              <w:t>чить с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глас</w:t>
            </w:r>
            <w:r w:rsidRPr="003B56A3">
              <w:rPr>
                <w:rStyle w:val="9"/>
                <w:sz w:val="24"/>
                <w:szCs w:val="24"/>
              </w:rPr>
              <w:softHyphen/>
              <w:t>ный звук от гласного звука?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Формирование у уч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щихся умений по</w:t>
            </w:r>
            <w:r w:rsidRPr="003B56A3">
              <w:rPr>
                <w:rStyle w:val="9"/>
                <w:sz w:val="24"/>
                <w:szCs w:val="24"/>
              </w:rPr>
              <w:softHyphen/>
              <w:t>строения и реализации новых знаний: кол. р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бота по тестам на ин</w:t>
            </w:r>
            <w:r w:rsidRPr="003B56A3">
              <w:rPr>
                <w:rStyle w:val="9"/>
                <w:sz w:val="24"/>
                <w:szCs w:val="24"/>
              </w:rPr>
              <w:softHyphen/>
              <w:t>теракт. доске (соста</w:t>
            </w:r>
            <w:r w:rsidRPr="003B56A3">
              <w:rPr>
                <w:rStyle w:val="9"/>
                <w:sz w:val="24"/>
                <w:szCs w:val="24"/>
              </w:rPr>
              <w:t>в</w:t>
            </w:r>
            <w:r w:rsidRPr="003B56A3">
              <w:rPr>
                <w:rStyle w:val="9"/>
                <w:sz w:val="24"/>
                <w:szCs w:val="24"/>
              </w:rPr>
              <w:t>ление алго</w:t>
            </w:r>
            <w:r w:rsidRPr="003B56A3">
              <w:rPr>
                <w:rStyle w:val="9"/>
                <w:sz w:val="24"/>
                <w:szCs w:val="24"/>
              </w:rPr>
              <w:softHyphen/>
              <w:t>ритма разл. согласных звуков), р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бота в парах, самост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ят. работа (р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бота по ал</w:t>
            </w:r>
            <w:r w:rsidRPr="003B56A3">
              <w:rPr>
                <w:rStyle w:val="9"/>
                <w:sz w:val="24"/>
                <w:szCs w:val="24"/>
              </w:rPr>
              <w:softHyphen/>
              <w:t>горитму выполнения заданий с последу</w:t>
            </w:r>
            <w:r w:rsidRPr="003B56A3">
              <w:rPr>
                <w:rStyle w:val="9"/>
                <w:sz w:val="24"/>
                <w:szCs w:val="24"/>
              </w:rPr>
              <w:t>ю</w:t>
            </w:r>
            <w:r w:rsidRPr="003B56A3">
              <w:rPr>
                <w:rStyle w:val="9"/>
                <w:sz w:val="24"/>
                <w:szCs w:val="24"/>
              </w:rPr>
              <w:t>щей взаим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проверкой), проектирование в</w:t>
            </w:r>
            <w:r w:rsidRPr="003B56A3">
              <w:rPr>
                <w:rStyle w:val="9"/>
                <w:sz w:val="24"/>
                <w:szCs w:val="24"/>
              </w:rPr>
              <w:t>ы</w:t>
            </w:r>
            <w:r w:rsidRPr="003B56A3">
              <w:rPr>
                <w:rStyle w:val="9"/>
                <w:sz w:val="24"/>
                <w:szCs w:val="24"/>
              </w:rPr>
              <w:t>полнения дом. задания, сам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оценка, взаи</w:t>
            </w:r>
            <w:r w:rsidRPr="003B56A3">
              <w:rPr>
                <w:rStyle w:val="9"/>
                <w:sz w:val="24"/>
                <w:szCs w:val="24"/>
              </w:rPr>
              <w:softHyphen/>
              <w:t>мооценка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Научиться находить в слове с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гласные зв</w:t>
            </w:r>
            <w:r w:rsidRPr="003B56A3">
              <w:rPr>
                <w:rStyle w:val="9"/>
                <w:sz w:val="24"/>
                <w:szCs w:val="24"/>
              </w:rPr>
              <w:t>у</w:t>
            </w:r>
            <w:r w:rsidRPr="003B56A3">
              <w:rPr>
                <w:rStyle w:val="9"/>
                <w:sz w:val="24"/>
                <w:szCs w:val="24"/>
              </w:rPr>
              <w:t>ки, правил</w:t>
            </w:r>
            <w:r w:rsidRPr="003B56A3">
              <w:rPr>
                <w:rStyle w:val="9"/>
                <w:sz w:val="24"/>
                <w:szCs w:val="24"/>
              </w:rPr>
              <w:t>ь</w:t>
            </w:r>
            <w:r w:rsidRPr="003B56A3">
              <w:rPr>
                <w:rStyle w:val="9"/>
                <w:sz w:val="24"/>
                <w:szCs w:val="24"/>
              </w:rPr>
              <w:t>но произн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сить согла</w:t>
            </w:r>
            <w:r w:rsidRPr="003B56A3">
              <w:rPr>
                <w:rStyle w:val="9"/>
                <w:sz w:val="24"/>
                <w:szCs w:val="24"/>
              </w:rPr>
              <w:t>с</w:t>
            </w:r>
            <w:r w:rsidRPr="003B56A3">
              <w:rPr>
                <w:rStyle w:val="9"/>
                <w:sz w:val="24"/>
                <w:szCs w:val="24"/>
              </w:rPr>
              <w:t>ные звуки, раз</w:t>
            </w:r>
            <w:r w:rsidRPr="003B56A3">
              <w:rPr>
                <w:rStyle w:val="9"/>
                <w:sz w:val="24"/>
                <w:szCs w:val="24"/>
              </w:rPr>
              <w:softHyphen/>
              <w:t>личать согласные звуки и бу</w:t>
            </w:r>
            <w:r w:rsidRPr="003B56A3">
              <w:rPr>
                <w:rStyle w:val="9"/>
                <w:sz w:val="24"/>
                <w:szCs w:val="24"/>
              </w:rPr>
              <w:t>к</w:t>
            </w:r>
            <w:r w:rsidRPr="003B56A3">
              <w:rPr>
                <w:rStyle w:val="9"/>
                <w:sz w:val="24"/>
                <w:szCs w:val="24"/>
              </w:rPr>
              <w:t>вы, обозн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чающие с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гласные зв</w:t>
            </w:r>
            <w:r w:rsidRPr="003B56A3">
              <w:rPr>
                <w:rStyle w:val="9"/>
                <w:sz w:val="24"/>
                <w:szCs w:val="24"/>
              </w:rPr>
              <w:t>у</w:t>
            </w:r>
            <w:r w:rsidRPr="003B56A3">
              <w:rPr>
                <w:rStyle w:val="9"/>
                <w:sz w:val="24"/>
                <w:szCs w:val="24"/>
              </w:rPr>
              <w:t>ки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Коммуникативные:</w:t>
            </w:r>
            <w:r w:rsidRPr="003B56A3">
              <w:rPr>
                <w:rStyle w:val="9"/>
                <w:sz w:val="24"/>
                <w:szCs w:val="24"/>
              </w:rPr>
              <w:t xml:space="preserve"> адекватно использовать речевые средства для решения коммуникативных задач, строить монологическое вы</w:t>
            </w:r>
            <w:r w:rsidRPr="003B56A3">
              <w:rPr>
                <w:rStyle w:val="9"/>
                <w:sz w:val="24"/>
                <w:szCs w:val="24"/>
              </w:rPr>
              <w:softHyphen/>
              <w:t>сказывание.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Style w:val="9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Регулятивные:</w:t>
            </w:r>
            <w:r w:rsidRPr="003B56A3">
              <w:rPr>
                <w:rStyle w:val="9"/>
                <w:sz w:val="24"/>
                <w:szCs w:val="24"/>
              </w:rPr>
              <w:t xml:space="preserve"> принимать и сохра</w:t>
            </w:r>
            <w:r w:rsidRPr="003B56A3">
              <w:rPr>
                <w:rStyle w:val="9"/>
                <w:sz w:val="24"/>
                <w:szCs w:val="24"/>
              </w:rPr>
              <w:softHyphen/>
              <w:t>нять учебную задачу.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Познавательные:</w:t>
            </w:r>
            <w:r w:rsidRPr="003B56A3">
              <w:rPr>
                <w:rStyle w:val="9"/>
                <w:sz w:val="24"/>
                <w:szCs w:val="24"/>
              </w:rPr>
              <w:t xml:space="preserve"> осущест</w:t>
            </w:r>
            <w:r w:rsidRPr="003B56A3">
              <w:rPr>
                <w:rStyle w:val="9"/>
                <w:sz w:val="24"/>
                <w:szCs w:val="24"/>
              </w:rPr>
              <w:t>в</w:t>
            </w:r>
            <w:r w:rsidRPr="003B56A3">
              <w:rPr>
                <w:rStyle w:val="9"/>
                <w:sz w:val="24"/>
                <w:szCs w:val="24"/>
              </w:rPr>
              <w:t>лять подведение под понятия, выведе</w:t>
            </w:r>
            <w:r w:rsidRPr="003B56A3">
              <w:rPr>
                <w:rStyle w:val="9"/>
                <w:sz w:val="24"/>
                <w:szCs w:val="24"/>
              </w:rPr>
              <w:softHyphen/>
              <w:t>ние следствий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вание по</w:t>
            </w:r>
            <w:r w:rsidRPr="003B56A3">
              <w:rPr>
                <w:rStyle w:val="9"/>
                <w:sz w:val="24"/>
                <w:szCs w:val="24"/>
              </w:rPr>
              <w:softHyphen/>
              <w:t>ложител</w:t>
            </w:r>
            <w:r w:rsidRPr="003B56A3">
              <w:rPr>
                <w:rStyle w:val="9"/>
                <w:sz w:val="24"/>
                <w:szCs w:val="24"/>
              </w:rPr>
              <w:t>ь</w:t>
            </w:r>
            <w:r w:rsidRPr="003B56A3">
              <w:rPr>
                <w:rStyle w:val="9"/>
                <w:sz w:val="24"/>
                <w:szCs w:val="24"/>
              </w:rPr>
              <w:t>ной моти</w:t>
            </w:r>
            <w:r w:rsidRPr="003B56A3">
              <w:rPr>
                <w:rStyle w:val="9"/>
                <w:sz w:val="24"/>
                <w:szCs w:val="24"/>
              </w:rPr>
              <w:softHyphen/>
              <w:t>вации к изучению нового м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териала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27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 xml:space="preserve">Буквы </w:t>
            </w:r>
            <w:r w:rsidRPr="003B56A3">
              <w:rPr>
                <w:rStyle w:val="92"/>
                <w:sz w:val="24"/>
                <w:szCs w:val="24"/>
              </w:rPr>
              <w:t xml:space="preserve">й </w:t>
            </w:r>
            <w:r w:rsidRPr="003B56A3">
              <w:rPr>
                <w:rStyle w:val="9"/>
                <w:sz w:val="24"/>
                <w:szCs w:val="24"/>
              </w:rPr>
              <w:t xml:space="preserve">и </w:t>
            </w:r>
            <w:r w:rsidRPr="003B56A3">
              <w:rPr>
                <w:rStyle w:val="92"/>
                <w:sz w:val="24"/>
                <w:szCs w:val="24"/>
              </w:rPr>
              <w:t>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Урок откр</w:t>
            </w:r>
            <w:r w:rsidRPr="003B56A3">
              <w:rPr>
                <w:rStyle w:val="9"/>
                <w:sz w:val="24"/>
                <w:szCs w:val="24"/>
              </w:rPr>
              <w:t>ы</w:t>
            </w:r>
            <w:r w:rsidRPr="003B56A3">
              <w:rPr>
                <w:rStyle w:val="9"/>
                <w:sz w:val="24"/>
                <w:szCs w:val="24"/>
              </w:rPr>
              <w:t>тия н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пр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блемн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го об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чения, инфо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мацио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но-комм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никац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онные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Чем раз</w:t>
            </w:r>
            <w:r w:rsidRPr="003B56A3">
              <w:rPr>
                <w:rStyle w:val="9"/>
                <w:sz w:val="24"/>
                <w:szCs w:val="24"/>
              </w:rPr>
              <w:softHyphen/>
              <w:t>личаются звуки [и] и [й’]? Как перенося</w:t>
            </w:r>
            <w:r w:rsidRPr="003B56A3">
              <w:rPr>
                <w:rStyle w:val="9"/>
                <w:sz w:val="24"/>
                <w:szCs w:val="24"/>
              </w:rPr>
              <w:t>т</w:t>
            </w:r>
            <w:r w:rsidRPr="003B56A3">
              <w:rPr>
                <w:rStyle w:val="9"/>
                <w:sz w:val="24"/>
                <w:szCs w:val="24"/>
              </w:rPr>
              <w:t>ся слова с бук</w:t>
            </w:r>
            <w:r w:rsidRPr="003B56A3">
              <w:rPr>
                <w:rStyle w:val="9"/>
                <w:sz w:val="24"/>
                <w:szCs w:val="24"/>
              </w:rPr>
              <w:softHyphen/>
              <w:t xml:space="preserve">вой </w:t>
            </w:r>
            <w:r w:rsidRPr="003B56A3">
              <w:rPr>
                <w:rStyle w:val="92"/>
                <w:sz w:val="24"/>
                <w:szCs w:val="24"/>
              </w:rPr>
              <w:t>й</w:t>
            </w:r>
            <w:r w:rsidRPr="003B56A3">
              <w:rPr>
                <w:rStyle w:val="9"/>
                <w:sz w:val="24"/>
                <w:szCs w:val="24"/>
              </w:rPr>
              <w:t xml:space="preserve"> с од</w:t>
            </w:r>
            <w:r w:rsidRPr="003B56A3">
              <w:rPr>
                <w:rStyle w:val="9"/>
                <w:sz w:val="24"/>
                <w:szCs w:val="24"/>
              </w:rPr>
              <w:softHyphen/>
              <w:t>ной строки на другую?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Формирование у уч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щихся умений по</w:t>
            </w:r>
            <w:r w:rsidRPr="003B56A3">
              <w:rPr>
                <w:rStyle w:val="9"/>
                <w:sz w:val="24"/>
                <w:szCs w:val="24"/>
              </w:rPr>
              <w:softHyphen/>
              <w:t>строения и реализации новых знаний: пр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блем.диалог по пр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зентации на интера</w:t>
            </w:r>
            <w:r w:rsidRPr="003B56A3">
              <w:rPr>
                <w:rStyle w:val="9"/>
                <w:sz w:val="24"/>
                <w:szCs w:val="24"/>
              </w:rPr>
              <w:t>к</w:t>
            </w:r>
            <w:r w:rsidRPr="003B56A3">
              <w:rPr>
                <w:rStyle w:val="9"/>
                <w:sz w:val="24"/>
                <w:szCs w:val="24"/>
              </w:rPr>
              <w:t>тивной доске, кол. р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бота, работа в парах (конст</w:t>
            </w:r>
            <w:r>
              <w:rPr>
                <w:rStyle w:val="9"/>
                <w:sz w:val="24"/>
                <w:szCs w:val="24"/>
              </w:rPr>
              <w:t>руирование слов по моделям</w:t>
            </w:r>
            <w:r w:rsidRPr="003B56A3">
              <w:rPr>
                <w:rStyle w:val="9"/>
                <w:sz w:val="24"/>
                <w:szCs w:val="24"/>
              </w:rPr>
              <w:t>), самост. работа (работа с орф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грамма</w:t>
            </w:r>
            <w:r>
              <w:rPr>
                <w:rStyle w:val="9"/>
                <w:sz w:val="24"/>
                <w:szCs w:val="24"/>
              </w:rPr>
              <w:t>ми</w:t>
            </w:r>
            <w:r w:rsidRPr="003B56A3">
              <w:rPr>
                <w:rStyle w:val="9"/>
                <w:sz w:val="24"/>
                <w:szCs w:val="24"/>
              </w:rPr>
              <w:t>), фронт. о</w:t>
            </w:r>
            <w:r w:rsidRPr="003B56A3">
              <w:rPr>
                <w:rStyle w:val="9"/>
                <w:sz w:val="24"/>
                <w:szCs w:val="24"/>
              </w:rPr>
              <w:t>п</w:t>
            </w:r>
            <w:r w:rsidRPr="003B56A3">
              <w:rPr>
                <w:rStyle w:val="9"/>
                <w:sz w:val="24"/>
                <w:szCs w:val="24"/>
              </w:rPr>
              <w:t>рос по заданиям разд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ла «Проверь себя» (д</w:t>
            </w:r>
            <w:r w:rsidRPr="003B56A3">
              <w:rPr>
                <w:rStyle w:val="9"/>
                <w:sz w:val="24"/>
                <w:szCs w:val="24"/>
              </w:rPr>
              <w:t>и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softHyphen/>
              <w:t>гностика из</w:t>
            </w:r>
            <w:r w:rsidRPr="003B56A3">
              <w:rPr>
                <w:rStyle w:val="9"/>
                <w:sz w:val="24"/>
                <w:szCs w:val="24"/>
              </w:rPr>
              <w:t>у</w:t>
            </w:r>
            <w:r w:rsidRPr="003B56A3">
              <w:rPr>
                <w:rStyle w:val="9"/>
                <w:sz w:val="24"/>
                <w:szCs w:val="24"/>
              </w:rPr>
              <w:t>ченного), проектирование в</w:t>
            </w:r>
            <w:r w:rsidRPr="003B56A3">
              <w:rPr>
                <w:rStyle w:val="9"/>
                <w:sz w:val="24"/>
                <w:szCs w:val="24"/>
              </w:rPr>
              <w:t>ы</w:t>
            </w:r>
            <w:r w:rsidRPr="003B56A3">
              <w:rPr>
                <w:rStyle w:val="9"/>
                <w:sz w:val="24"/>
                <w:szCs w:val="24"/>
              </w:rPr>
              <w:t>полнения дом. задания, самооценка, взаим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оценка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Научиться различать со</w:t>
            </w:r>
            <w:r w:rsidRPr="003B56A3">
              <w:rPr>
                <w:rStyle w:val="9"/>
                <w:sz w:val="24"/>
                <w:szCs w:val="24"/>
              </w:rPr>
              <w:softHyphen/>
              <w:t>гласный звук [й’] и глас</w:t>
            </w:r>
            <w:r w:rsidRPr="003B56A3">
              <w:rPr>
                <w:rStyle w:val="9"/>
                <w:sz w:val="24"/>
                <w:szCs w:val="24"/>
              </w:rPr>
              <w:softHyphen/>
              <w:t>ный звук [и], п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реносить слова с бу</w:t>
            </w:r>
            <w:r w:rsidRPr="003B56A3">
              <w:rPr>
                <w:rStyle w:val="9"/>
                <w:sz w:val="24"/>
                <w:szCs w:val="24"/>
              </w:rPr>
              <w:t>к</w:t>
            </w:r>
            <w:r w:rsidRPr="003B56A3">
              <w:rPr>
                <w:rStyle w:val="9"/>
                <w:sz w:val="24"/>
                <w:szCs w:val="24"/>
              </w:rPr>
              <w:t xml:space="preserve">вой </w:t>
            </w:r>
            <w:r w:rsidRPr="003B56A3">
              <w:rPr>
                <w:rStyle w:val="93"/>
                <w:sz w:val="24"/>
                <w:szCs w:val="24"/>
              </w:rPr>
              <w:t>й,</w:t>
            </w:r>
            <w:r w:rsidRPr="003B56A3">
              <w:rPr>
                <w:rStyle w:val="9"/>
                <w:sz w:val="24"/>
                <w:szCs w:val="24"/>
              </w:rPr>
              <w:t xml:space="preserve"> разли</w:t>
            </w:r>
            <w:r w:rsidRPr="003B56A3">
              <w:rPr>
                <w:rStyle w:val="9"/>
                <w:sz w:val="24"/>
                <w:szCs w:val="24"/>
              </w:rPr>
              <w:softHyphen/>
              <w:t>чать спос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бы обозначе</w:t>
            </w:r>
            <w:r w:rsidRPr="003B56A3">
              <w:rPr>
                <w:rStyle w:val="9"/>
                <w:sz w:val="24"/>
                <w:szCs w:val="24"/>
              </w:rPr>
              <w:softHyphen/>
              <w:t>ния согла</w:t>
            </w:r>
            <w:r w:rsidRPr="003B56A3">
              <w:rPr>
                <w:rStyle w:val="9"/>
                <w:sz w:val="24"/>
                <w:szCs w:val="24"/>
              </w:rPr>
              <w:t>с</w:t>
            </w:r>
            <w:r w:rsidRPr="003B56A3">
              <w:rPr>
                <w:rStyle w:val="9"/>
                <w:sz w:val="24"/>
                <w:szCs w:val="24"/>
              </w:rPr>
              <w:t>ного звука [й’] буквами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Коммуникативные:</w:t>
            </w:r>
            <w:r w:rsidRPr="003B56A3">
              <w:rPr>
                <w:rStyle w:val="9"/>
                <w:sz w:val="24"/>
                <w:szCs w:val="24"/>
              </w:rPr>
              <w:t xml:space="preserve"> использ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вать речь для регуляции своего дейст</w:t>
            </w:r>
            <w:r w:rsidRPr="003B56A3">
              <w:rPr>
                <w:rStyle w:val="9"/>
                <w:sz w:val="24"/>
                <w:szCs w:val="24"/>
              </w:rPr>
              <w:softHyphen/>
              <w:t>вия.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Style w:val="9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Регулятивные:</w:t>
            </w:r>
            <w:r w:rsidRPr="003B56A3">
              <w:rPr>
                <w:rStyle w:val="9"/>
                <w:sz w:val="24"/>
                <w:szCs w:val="24"/>
              </w:rPr>
              <w:t xml:space="preserve"> учитывать у</w:t>
            </w:r>
            <w:r w:rsidRPr="003B56A3">
              <w:rPr>
                <w:rStyle w:val="9"/>
                <w:sz w:val="24"/>
                <w:szCs w:val="24"/>
              </w:rPr>
              <w:t>с</w:t>
            </w:r>
            <w:r w:rsidRPr="003B56A3">
              <w:rPr>
                <w:rStyle w:val="9"/>
                <w:sz w:val="24"/>
                <w:szCs w:val="24"/>
              </w:rPr>
              <w:t>танов</w:t>
            </w:r>
            <w:r w:rsidRPr="003B56A3">
              <w:rPr>
                <w:rStyle w:val="9"/>
                <w:sz w:val="24"/>
                <w:szCs w:val="24"/>
              </w:rPr>
              <w:softHyphen/>
              <w:t>ленные правила в план</w:t>
            </w:r>
            <w:r w:rsidRPr="003B56A3">
              <w:rPr>
                <w:rStyle w:val="9"/>
                <w:sz w:val="24"/>
                <w:szCs w:val="24"/>
              </w:rPr>
              <w:t>и</w:t>
            </w:r>
            <w:r w:rsidRPr="003B56A3">
              <w:rPr>
                <w:rStyle w:val="9"/>
                <w:sz w:val="24"/>
                <w:szCs w:val="24"/>
              </w:rPr>
              <w:t>ровании и контроле способа решения.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Познавательные:</w:t>
            </w:r>
            <w:r w:rsidRPr="003B56A3">
              <w:rPr>
                <w:rStyle w:val="9"/>
                <w:sz w:val="24"/>
                <w:szCs w:val="24"/>
              </w:rPr>
              <w:t xml:space="preserve"> наблюдать и ана</w:t>
            </w:r>
            <w:r w:rsidRPr="003B56A3">
              <w:rPr>
                <w:rStyle w:val="9"/>
                <w:sz w:val="24"/>
                <w:szCs w:val="24"/>
              </w:rPr>
              <w:softHyphen/>
              <w:t>лизировать языковые явл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ния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вание на</w:t>
            </w:r>
            <w:r w:rsidRPr="003B56A3">
              <w:rPr>
                <w:rStyle w:val="9"/>
                <w:sz w:val="24"/>
                <w:szCs w:val="24"/>
              </w:rPr>
              <w:softHyphen/>
              <w:t>выков ан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литиче</w:t>
            </w:r>
            <w:r w:rsidRPr="003B56A3">
              <w:rPr>
                <w:rStyle w:val="9"/>
                <w:sz w:val="24"/>
                <w:szCs w:val="24"/>
              </w:rPr>
              <w:softHyphen/>
              <w:t>ской деятельн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сти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28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Твердые и мягкие согласные звуки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Урок откры</w:t>
            </w:r>
            <w:r w:rsidRPr="003B56A3">
              <w:rPr>
                <w:rStyle w:val="9"/>
                <w:sz w:val="24"/>
                <w:szCs w:val="24"/>
              </w:rPr>
              <w:softHyphen/>
              <w:t>тия н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модиа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ностики и сам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корре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ции 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зульт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тов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Как обо</w:t>
            </w:r>
            <w:r w:rsidRPr="003B56A3">
              <w:rPr>
                <w:rStyle w:val="9"/>
                <w:sz w:val="24"/>
                <w:szCs w:val="24"/>
              </w:rPr>
              <w:softHyphen/>
              <w:t>значить на письме мягкость согласных звуков?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Формирование у уч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щихся умений по</w:t>
            </w:r>
            <w:r w:rsidRPr="003B56A3">
              <w:rPr>
                <w:rStyle w:val="9"/>
                <w:sz w:val="24"/>
                <w:szCs w:val="24"/>
              </w:rPr>
              <w:softHyphen/>
              <w:t>строения и реализации новых знаний: фронт. работа по презентации на интеракт.доске (звуко-букв. анализ слов), кол. работа (п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 xml:space="preserve">строение ответов на </w:t>
            </w:r>
            <w:r>
              <w:rPr>
                <w:rStyle w:val="9"/>
                <w:sz w:val="24"/>
                <w:szCs w:val="24"/>
              </w:rPr>
              <w:t>вопросы учебника</w:t>
            </w:r>
            <w:r w:rsidRPr="003B56A3">
              <w:rPr>
                <w:rStyle w:val="9"/>
                <w:sz w:val="24"/>
                <w:szCs w:val="24"/>
              </w:rPr>
              <w:t>), са</w:t>
            </w:r>
            <w:r>
              <w:rPr>
                <w:rStyle w:val="9"/>
                <w:sz w:val="24"/>
                <w:szCs w:val="24"/>
              </w:rPr>
              <w:t>мост. ра</w:t>
            </w:r>
            <w:r>
              <w:rPr>
                <w:rStyle w:val="9"/>
                <w:sz w:val="24"/>
                <w:szCs w:val="24"/>
              </w:rPr>
              <w:softHyphen/>
              <w:t>бота</w:t>
            </w:r>
            <w:r w:rsidRPr="003B56A3">
              <w:rPr>
                <w:rStyle w:val="9"/>
                <w:sz w:val="24"/>
                <w:szCs w:val="24"/>
              </w:rPr>
              <w:t xml:space="preserve"> с посл. самопроверкой, выв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дение правила под р</w:t>
            </w:r>
            <w:r w:rsidRPr="003B56A3">
              <w:rPr>
                <w:rStyle w:val="9"/>
                <w:sz w:val="24"/>
                <w:szCs w:val="24"/>
              </w:rPr>
              <w:t>у</w:t>
            </w:r>
            <w:r w:rsidRPr="003B56A3">
              <w:rPr>
                <w:rStyle w:val="9"/>
                <w:sz w:val="24"/>
                <w:szCs w:val="24"/>
              </w:rPr>
              <w:t>ководством учит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ля), работа в па</w:t>
            </w:r>
            <w:r w:rsidRPr="003B56A3">
              <w:rPr>
                <w:rStyle w:val="9"/>
                <w:sz w:val="24"/>
                <w:szCs w:val="24"/>
              </w:rPr>
              <w:softHyphen/>
              <w:t>рах (конс</w:t>
            </w:r>
            <w:r w:rsidRPr="003B56A3">
              <w:rPr>
                <w:rStyle w:val="9"/>
                <w:sz w:val="24"/>
                <w:szCs w:val="24"/>
              </w:rPr>
              <w:t>т</w:t>
            </w:r>
            <w:r w:rsidRPr="003B56A3">
              <w:rPr>
                <w:rStyle w:val="9"/>
                <w:sz w:val="24"/>
                <w:szCs w:val="24"/>
              </w:rPr>
              <w:t>руи</w:t>
            </w:r>
            <w:r>
              <w:rPr>
                <w:rStyle w:val="9"/>
                <w:sz w:val="24"/>
                <w:szCs w:val="24"/>
              </w:rPr>
              <w:t>рование слов по их звук. модели</w:t>
            </w:r>
            <w:r w:rsidRPr="003B56A3">
              <w:rPr>
                <w:rStyle w:val="9"/>
                <w:sz w:val="24"/>
                <w:szCs w:val="24"/>
              </w:rPr>
              <w:t>), прое</w:t>
            </w:r>
            <w:r w:rsidRPr="003B56A3">
              <w:rPr>
                <w:rStyle w:val="9"/>
                <w:sz w:val="24"/>
                <w:szCs w:val="24"/>
              </w:rPr>
              <w:t>к</w:t>
            </w:r>
            <w:r w:rsidRPr="003B56A3">
              <w:rPr>
                <w:rStyle w:val="9"/>
                <w:sz w:val="24"/>
                <w:szCs w:val="24"/>
              </w:rPr>
              <w:t>тиро</w:t>
            </w:r>
            <w:r w:rsidRPr="003B56A3">
              <w:rPr>
                <w:rStyle w:val="9"/>
                <w:sz w:val="24"/>
                <w:szCs w:val="24"/>
              </w:rPr>
              <w:softHyphen/>
              <w:t>вание в</w:t>
            </w:r>
            <w:r w:rsidRPr="003B56A3">
              <w:rPr>
                <w:rStyle w:val="9"/>
                <w:sz w:val="24"/>
                <w:szCs w:val="24"/>
              </w:rPr>
              <w:t>ы</w:t>
            </w:r>
            <w:r w:rsidRPr="003B56A3">
              <w:rPr>
                <w:rStyle w:val="9"/>
                <w:sz w:val="24"/>
                <w:szCs w:val="24"/>
              </w:rPr>
              <w:t>полнения дом. задания, сам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оценка, взаим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оценка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Научиться сопоста</w:t>
            </w:r>
            <w:r w:rsidRPr="003B56A3">
              <w:rPr>
                <w:rStyle w:val="9"/>
                <w:sz w:val="24"/>
                <w:szCs w:val="24"/>
              </w:rPr>
              <w:t>в</w:t>
            </w:r>
            <w:r w:rsidRPr="003B56A3">
              <w:rPr>
                <w:rStyle w:val="9"/>
                <w:sz w:val="24"/>
                <w:szCs w:val="24"/>
              </w:rPr>
              <w:t>лять согла</w:t>
            </w:r>
            <w:r w:rsidRPr="003B56A3">
              <w:rPr>
                <w:rStyle w:val="9"/>
                <w:sz w:val="24"/>
                <w:szCs w:val="24"/>
              </w:rPr>
              <w:t>с</w:t>
            </w:r>
            <w:r w:rsidRPr="003B56A3">
              <w:rPr>
                <w:rStyle w:val="9"/>
                <w:sz w:val="24"/>
                <w:szCs w:val="24"/>
              </w:rPr>
              <w:t>ные звуки по твер</w:t>
            </w:r>
            <w:r w:rsidRPr="003B56A3">
              <w:rPr>
                <w:rStyle w:val="9"/>
                <w:sz w:val="24"/>
                <w:szCs w:val="24"/>
              </w:rPr>
              <w:softHyphen/>
              <w:t>дости-мягкости, опреде</w:t>
            </w:r>
            <w:r w:rsidRPr="003B56A3">
              <w:rPr>
                <w:rStyle w:val="9"/>
                <w:sz w:val="24"/>
                <w:szCs w:val="24"/>
              </w:rPr>
              <w:softHyphen/>
              <w:t>лять и правильно произ</w:t>
            </w:r>
            <w:r w:rsidRPr="003B56A3">
              <w:rPr>
                <w:rStyle w:val="9"/>
                <w:sz w:val="24"/>
                <w:szCs w:val="24"/>
              </w:rPr>
              <w:softHyphen/>
              <w:t>носить мягкие и твердые с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гласные зв</w:t>
            </w:r>
            <w:r w:rsidRPr="003B56A3">
              <w:rPr>
                <w:rStyle w:val="9"/>
                <w:sz w:val="24"/>
                <w:szCs w:val="24"/>
              </w:rPr>
              <w:t>у</w:t>
            </w:r>
            <w:r w:rsidRPr="003B56A3">
              <w:rPr>
                <w:rStyle w:val="9"/>
                <w:sz w:val="24"/>
                <w:szCs w:val="24"/>
              </w:rPr>
              <w:t>ки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60"/>
              <w:jc w:val="center"/>
              <w:rPr>
                <w:rStyle w:val="9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Коммуникативные:</w:t>
            </w:r>
            <w:r w:rsidRPr="003B56A3">
              <w:rPr>
                <w:rStyle w:val="9"/>
                <w:sz w:val="24"/>
                <w:szCs w:val="24"/>
              </w:rPr>
              <w:t xml:space="preserve"> договар</w:t>
            </w:r>
            <w:r w:rsidRPr="003B56A3">
              <w:rPr>
                <w:rStyle w:val="9"/>
                <w:sz w:val="24"/>
                <w:szCs w:val="24"/>
              </w:rPr>
              <w:t>и</w:t>
            </w:r>
            <w:r w:rsidRPr="003B56A3">
              <w:rPr>
                <w:rStyle w:val="9"/>
                <w:sz w:val="24"/>
                <w:szCs w:val="24"/>
              </w:rPr>
              <w:t>вать</w:t>
            </w:r>
            <w:r w:rsidRPr="003B56A3">
              <w:rPr>
                <w:rStyle w:val="9"/>
                <w:sz w:val="24"/>
                <w:szCs w:val="24"/>
              </w:rPr>
              <w:softHyphen/>
              <w:t>ся, приходить к общему решению в совместной де</w:t>
            </w:r>
            <w:r w:rsidRPr="003B56A3">
              <w:rPr>
                <w:rStyle w:val="9"/>
                <w:sz w:val="24"/>
                <w:szCs w:val="24"/>
              </w:rPr>
              <w:t>я</w:t>
            </w:r>
            <w:r w:rsidRPr="003B56A3">
              <w:rPr>
                <w:rStyle w:val="9"/>
                <w:sz w:val="24"/>
                <w:szCs w:val="24"/>
              </w:rPr>
              <w:t>тельности, кон</w:t>
            </w:r>
            <w:r w:rsidRPr="003B56A3">
              <w:rPr>
                <w:rStyle w:val="9"/>
                <w:sz w:val="24"/>
                <w:szCs w:val="24"/>
              </w:rPr>
              <w:softHyphen/>
              <w:t xml:space="preserve">тролировать действия партнера. </w:t>
            </w:r>
          </w:p>
          <w:p w:rsidR="00FD5B9B" w:rsidRPr="003B56A3" w:rsidRDefault="00FD5B9B" w:rsidP="00E36F00">
            <w:pPr>
              <w:spacing w:after="0"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Регулятивные:</w:t>
            </w:r>
            <w:r w:rsidRPr="003B56A3">
              <w:rPr>
                <w:rStyle w:val="9"/>
                <w:sz w:val="24"/>
                <w:szCs w:val="24"/>
              </w:rPr>
              <w:t xml:space="preserve"> принимать и сохра</w:t>
            </w:r>
            <w:r w:rsidRPr="003B56A3">
              <w:rPr>
                <w:rStyle w:val="9"/>
                <w:sz w:val="24"/>
                <w:szCs w:val="24"/>
              </w:rPr>
              <w:softHyphen/>
              <w:t>нять учебную задачу, учитыватьвыделенные учит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лем ориентиры действия в н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вом учебном мате</w:t>
            </w:r>
            <w:r w:rsidRPr="003B56A3">
              <w:rPr>
                <w:rStyle w:val="9"/>
                <w:sz w:val="24"/>
                <w:szCs w:val="24"/>
              </w:rPr>
              <w:softHyphen/>
              <w:t>риале.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Познавательные:</w:t>
            </w:r>
            <w:r w:rsidRPr="003B56A3">
              <w:rPr>
                <w:rStyle w:val="9"/>
                <w:sz w:val="24"/>
                <w:szCs w:val="24"/>
              </w:rPr>
              <w:t xml:space="preserve"> использ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вать знаково-символические средства, в том числе модели, для р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шения учебных задач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вание на</w:t>
            </w:r>
            <w:r w:rsidRPr="003B56A3">
              <w:rPr>
                <w:rStyle w:val="9"/>
                <w:sz w:val="24"/>
                <w:szCs w:val="24"/>
              </w:rPr>
              <w:softHyphen/>
              <w:t>выков ан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литиче</w:t>
            </w:r>
            <w:r w:rsidRPr="003B56A3">
              <w:rPr>
                <w:rStyle w:val="9"/>
                <w:sz w:val="24"/>
                <w:szCs w:val="24"/>
              </w:rPr>
              <w:softHyphen/>
              <w:t>ской деятельн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сти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28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Парные и не</w:t>
            </w:r>
            <w:r w:rsidRPr="003B56A3">
              <w:rPr>
                <w:rStyle w:val="9"/>
                <w:sz w:val="24"/>
                <w:szCs w:val="24"/>
              </w:rPr>
              <w:softHyphen/>
              <w:t>парные по твер</w:t>
            </w:r>
            <w:r w:rsidRPr="003B56A3">
              <w:rPr>
                <w:rStyle w:val="9"/>
                <w:sz w:val="24"/>
                <w:szCs w:val="24"/>
              </w:rPr>
              <w:softHyphen/>
              <w:t>дости- мягкости согласные звуки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разв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вающего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Какими буквами обознач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ет</w:t>
            </w:r>
            <w:r w:rsidRPr="003B56A3">
              <w:rPr>
                <w:rStyle w:val="9"/>
                <w:sz w:val="24"/>
                <w:szCs w:val="24"/>
              </w:rPr>
              <w:softHyphen/>
              <w:t>ся на пись</w:t>
            </w:r>
            <w:r w:rsidRPr="003B56A3">
              <w:rPr>
                <w:rStyle w:val="9"/>
                <w:sz w:val="24"/>
                <w:szCs w:val="24"/>
              </w:rPr>
              <w:softHyphen/>
              <w:t>ме мягкость согласных звуков?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Формирование у уч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щихся деятель</w:t>
            </w:r>
            <w:r w:rsidRPr="003B56A3">
              <w:rPr>
                <w:rStyle w:val="9"/>
                <w:sz w:val="24"/>
                <w:szCs w:val="24"/>
              </w:rPr>
              <w:softHyphen/>
              <w:t>ностных способностей и сп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собностей к структ</w:t>
            </w:r>
            <w:r w:rsidRPr="003B56A3">
              <w:rPr>
                <w:rStyle w:val="9"/>
                <w:sz w:val="24"/>
                <w:szCs w:val="24"/>
              </w:rPr>
              <w:t>у</w:t>
            </w:r>
            <w:r w:rsidRPr="003B56A3">
              <w:rPr>
                <w:rStyle w:val="9"/>
                <w:sz w:val="24"/>
                <w:szCs w:val="24"/>
              </w:rPr>
              <w:t>рированию предмет. содержания: фро</w:t>
            </w:r>
            <w:r w:rsidRPr="003B56A3">
              <w:rPr>
                <w:rStyle w:val="9"/>
                <w:sz w:val="24"/>
                <w:szCs w:val="24"/>
              </w:rPr>
              <w:t>н</w:t>
            </w:r>
            <w:r w:rsidRPr="003B56A3">
              <w:rPr>
                <w:rStyle w:val="9"/>
                <w:sz w:val="24"/>
                <w:szCs w:val="24"/>
              </w:rPr>
              <w:t>тальная работа (по</w:t>
            </w:r>
            <w:r w:rsidRPr="003B56A3">
              <w:rPr>
                <w:rStyle w:val="9"/>
                <w:sz w:val="24"/>
                <w:szCs w:val="24"/>
              </w:rPr>
              <w:softHyphen/>
              <w:t>строе</w:t>
            </w:r>
            <w:r>
              <w:rPr>
                <w:rStyle w:val="9"/>
                <w:sz w:val="24"/>
                <w:szCs w:val="24"/>
              </w:rPr>
              <w:t>ние ответов на вопросы учебника</w:t>
            </w:r>
            <w:r w:rsidRPr="003B56A3">
              <w:rPr>
                <w:rStyle w:val="9"/>
                <w:sz w:val="24"/>
                <w:szCs w:val="24"/>
              </w:rPr>
              <w:t>, с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мост. работа (работа с орфограммами), раб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та в</w:t>
            </w:r>
            <w:r>
              <w:rPr>
                <w:rStyle w:val="9"/>
                <w:sz w:val="24"/>
                <w:szCs w:val="24"/>
              </w:rPr>
              <w:t xml:space="preserve"> парах</w:t>
            </w:r>
            <w:r w:rsidRPr="003B56A3">
              <w:rPr>
                <w:rStyle w:val="9"/>
                <w:sz w:val="24"/>
                <w:szCs w:val="24"/>
              </w:rPr>
              <w:t>, пред</w:t>
            </w:r>
            <w:r w:rsidRPr="003B56A3">
              <w:rPr>
                <w:rStyle w:val="9"/>
                <w:sz w:val="24"/>
                <w:szCs w:val="24"/>
              </w:rPr>
              <w:softHyphen/>
              <w:t>упредительный ди</w:t>
            </w:r>
            <w:r w:rsidRPr="003B56A3">
              <w:rPr>
                <w:rStyle w:val="9"/>
                <w:sz w:val="24"/>
                <w:szCs w:val="24"/>
              </w:rPr>
              <w:t>к</w:t>
            </w:r>
            <w:r w:rsidRPr="003B56A3">
              <w:rPr>
                <w:rStyle w:val="9"/>
                <w:sz w:val="24"/>
                <w:szCs w:val="24"/>
              </w:rPr>
              <w:t>тант с посл. взаим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проверкой, проектир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вание выполнения дом. задания, само</w:t>
            </w:r>
            <w:r w:rsidRPr="003B56A3">
              <w:rPr>
                <w:rStyle w:val="9"/>
                <w:sz w:val="24"/>
                <w:szCs w:val="24"/>
              </w:rPr>
              <w:softHyphen/>
              <w:t>оценка, взаимооценка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Научиться сопоста</w:t>
            </w:r>
            <w:r w:rsidRPr="003B56A3">
              <w:rPr>
                <w:rStyle w:val="9"/>
                <w:sz w:val="24"/>
                <w:szCs w:val="24"/>
              </w:rPr>
              <w:t>в</w:t>
            </w:r>
            <w:r w:rsidRPr="003B56A3">
              <w:rPr>
                <w:rStyle w:val="9"/>
                <w:sz w:val="24"/>
                <w:szCs w:val="24"/>
              </w:rPr>
              <w:t>лять парные по тверд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сти- мягк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сти согла</w:t>
            </w:r>
            <w:r w:rsidRPr="003B56A3">
              <w:rPr>
                <w:rStyle w:val="9"/>
                <w:sz w:val="24"/>
                <w:szCs w:val="24"/>
              </w:rPr>
              <w:t>с</w:t>
            </w:r>
            <w:r w:rsidRPr="003B56A3">
              <w:rPr>
                <w:rStyle w:val="9"/>
                <w:sz w:val="24"/>
                <w:szCs w:val="24"/>
              </w:rPr>
              <w:t>ные звуки, мягкие н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парные и твердые н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парные с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гласные зв</w:t>
            </w:r>
            <w:r w:rsidRPr="003B56A3">
              <w:rPr>
                <w:rStyle w:val="9"/>
                <w:sz w:val="24"/>
                <w:szCs w:val="24"/>
              </w:rPr>
              <w:t>у</w:t>
            </w:r>
            <w:r w:rsidRPr="003B56A3">
              <w:rPr>
                <w:rStyle w:val="9"/>
                <w:sz w:val="24"/>
                <w:szCs w:val="24"/>
              </w:rPr>
              <w:t>ки, опреде</w:t>
            </w:r>
            <w:r w:rsidRPr="003B56A3">
              <w:rPr>
                <w:rStyle w:val="9"/>
                <w:sz w:val="24"/>
                <w:szCs w:val="24"/>
              </w:rPr>
              <w:softHyphen/>
              <w:t>лять и пр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вильно пр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из</w:t>
            </w:r>
            <w:r w:rsidRPr="003B56A3">
              <w:rPr>
                <w:rStyle w:val="9"/>
                <w:sz w:val="24"/>
                <w:szCs w:val="24"/>
              </w:rPr>
              <w:softHyphen/>
              <w:t>носить мягкие и твердые с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гласные зв</w:t>
            </w:r>
            <w:r w:rsidRPr="003B56A3">
              <w:rPr>
                <w:rStyle w:val="9"/>
                <w:sz w:val="24"/>
                <w:szCs w:val="24"/>
              </w:rPr>
              <w:t>у</w:t>
            </w:r>
            <w:r w:rsidRPr="003B56A3">
              <w:rPr>
                <w:rStyle w:val="9"/>
                <w:sz w:val="24"/>
                <w:szCs w:val="24"/>
              </w:rPr>
              <w:t>ки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Коммуникативные:</w:t>
            </w:r>
            <w:r w:rsidRPr="003B56A3">
              <w:rPr>
                <w:rStyle w:val="9"/>
                <w:sz w:val="24"/>
                <w:szCs w:val="24"/>
              </w:rPr>
              <w:t xml:space="preserve"> использ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вать речь для регуляции своего дейст</w:t>
            </w:r>
            <w:r w:rsidRPr="003B56A3">
              <w:rPr>
                <w:rStyle w:val="9"/>
                <w:sz w:val="24"/>
                <w:szCs w:val="24"/>
              </w:rPr>
              <w:softHyphen/>
              <w:t>вия.</w:t>
            </w:r>
          </w:p>
          <w:p w:rsidR="00FD5B9B" w:rsidRPr="003B56A3" w:rsidRDefault="00FD5B9B" w:rsidP="00E36F00">
            <w:pPr>
              <w:spacing w:after="0"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Регулятивные:</w:t>
            </w:r>
            <w:r w:rsidRPr="003B56A3">
              <w:rPr>
                <w:rStyle w:val="9"/>
                <w:sz w:val="24"/>
                <w:szCs w:val="24"/>
              </w:rPr>
              <w:t xml:space="preserve"> оценивать пра</w:t>
            </w:r>
            <w:r w:rsidRPr="003B56A3">
              <w:rPr>
                <w:rStyle w:val="9"/>
                <w:sz w:val="24"/>
                <w:szCs w:val="24"/>
              </w:rPr>
              <w:softHyphen/>
              <w:t>вильность выполнения дейс</w:t>
            </w:r>
            <w:r w:rsidRPr="003B56A3">
              <w:rPr>
                <w:rStyle w:val="9"/>
                <w:sz w:val="24"/>
                <w:szCs w:val="24"/>
              </w:rPr>
              <w:t>т</w:t>
            </w:r>
            <w:r w:rsidRPr="003B56A3">
              <w:rPr>
                <w:rStyle w:val="9"/>
                <w:sz w:val="24"/>
                <w:szCs w:val="24"/>
              </w:rPr>
              <w:t>вий на уровне адекватной оценки соответствия результ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тов требованиям данной зад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чи.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Познавательные:</w:t>
            </w:r>
            <w:r w:rsidRPr="003B56A3">
              <w:rPr>
                <w:rStyle w:val="9"/>
                <w:sz w:val="24"/>
                <w:szCs w:val="24"/>
              </w:rPr>
              <w:t xml:space="preserve"> осущест</w:t>
            </w:r>
            <w:r w:rsidRPr="003B56A3">
              <w:rPr>
                <w:rStyle w:val="9"/>
                <w:sz w:val="24"/>
                <w:szCs w:val="24"/>
              </w:rPr>
              <w:t>в</w:t>
            </w:r>
            <w:r w:rsidRPr="003B56A3">
              <w:rPr>
                <w:rStyle w:val="9"/>
                <w:sz w:val="24"/>
                <w:szCs w:val="24"/>
              </w:rPr>
              <w:t>лять подведение под понятие на основе распознавания объектов, выде</w:t>
            </w:r>
            <w:r w:rsidRPr="003B56A3">
              <w:rPr>
                <w:rStyle w:val="9"/>
                <w:sz w:val="24"/>
                <w:szCs w:val="24"/>
              </w:rPr>
              <w:softHyphen/>
              <w:t>ления существенных пр</w:t>
            </w:r>
            <w:r w:rsidRPr="003B56A3">
              <w:rPr>
                <w:rStyle w:val="9"/>
                <w:sz w:val="24"/>
                <w:szCs w:val="24"/>
              </w:rPr>
              <w:t>и</w:t>
            </w:r>
            <w:r w:rsidRPr="003B56A3">
              <w:rPr>
                <w:rStyle w:val="9"/>
                <w:sz w:val="24"/>
                <w:szCs w:val="24"/>
              </w:rPr>
              <w:t>знаков и синтеза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вание м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тивации к аналитич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ской де</w:t>
            </w:r>
            <w:r w:rsidRPr="003B56A3">
              <w:rPr>
                <w:rStyle w:val="9"/>
                <w:sz w:val="24"/>
                <w:szCs w:val="24"/>
              </w:rPr>
              <w:t>я</w:t>
            </w:r>
            <w:r w:rsidRPr="003B56A3">
              <w:rPr>
                <w:rStyle w:val="9"/>
                <w:sz w:val="24"/>
                <w:szCs w:val="24"/>
              </w:rPr>
              <w:t>тельности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28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Мягкий знак — по</w:t>
            </w:r>
            <w:r w:rsidRPr="003B56A3">
              <w:rPr>
                <w:rStyle w:val="9"/>
                <w:sz w:val="24"/>
                <w:szCs w:val="24"/>
              </w:rPr>
              <w:softHyphen/>
              <w:t>казатель мягкости согласно</w:t>
            </w:r>
            <w:r w:rsidRPr="003B56A3">
              <w:rPr>
                <w:rStyle w:val="9"/>
                <w:sz w:val="24"/>
                <w:szCs w:val="24"/>
              </w:rPr>
              <w:softHyphen/>
              <w:t>го звука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Урок откр</w:t>
            </w:r>
            <w:r w:rsidRPr="003B56A3">
              <w:rPr>
                <w:rStyle w:val="9"/>
                <w:sz w:val="24"/>
                <w:szCs w:val="24"/>
              </w:rPr>
              <w:t>ы</w:t>
            </w:r>
            <w:r w:rsidRPr="003B56A3">
              <w:rPr>
                <w:rStyle w:val="9"/>
                <w:sz w:val="24"/>
                <w:szCs w:val="24"/>
              </w:rPr>
              <w:t>тия н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разв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вающего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Когда упо</w:t>
            </w:r>
            <w:r w:rsidRPr="003B56A3">
              <w:rPr>
                <w:rStyle w:val="9"/>
                <w:sz w:val="24"/>
                <w:szCs w:val="24"/>
              </w:rPr>
              <w:softHyphen/>
              <w:t>требляется в словах буква «мяг</w:t>
            </w:r>
            <w:r w:rsidRPr="003B56A3">
              <w:rPr>
                <w:rStyle w:val="9"/>
                <w:sz w:val="24"/>
                <w:szCs w:val="24"/>
              </w:rPr>
              <w:softHyphen/>
              <w:t xml:space="preserve">кий знак» </w:t>
            </w:r>
            <w:r w:rsidRPr="003B56A3">
              <w:rPr>
                <w:rStyle w:val="8pt"/>
                <w:sz w:val="24"/>
                <w:szCs w:val="24"/>
              </w:rPr>
              <w:t>(Ь)?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Формирование у уч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щихся умений по</w:t>
            </w:r>
            <w:r w:rsidRPr="003B56A3">
              <w:rPr>
                <w:rStyle w:val="9"/>
                <w:sz w:val="24"/>
                <w:szCs w:val="24"/>
              </w:rPr>
              <w:softHyphen/>
              <w:t>строения и реализации новых знаний: ко</w:t>
            </w:r>
            <w:r w:rsidRPr="003B56A3">
              <w:rPr>
                <w:rStyle w:val="9"/>
                <w:sz w:val="24"/>
                <w:szCs w:val="24"/>
              </w:rPr>
              <w:t>м</w:t>
            </w:r>
            <w:r w:rsidRPr="003B56A3">
              <w:rPr>
                <w:rStyle w:val="9"/>
                <w:sz w:val="24"/>
                <w:szCs w:val="24"/>
              </w:rPr>
              <w:t>плексное повторение по тестам на ин</w:t>
            </w:r>
            <w:r w:rsidRPr="003B56A3">
              <w:rPr>
                <w:rStyle w:val="9"/>
                <w:sz w:val="24"/>
                <w:szCs w:val="24"/>
              </w:rPr>
              <w:softHyphen/>
              <w:t>терак. доске, проблем.диалог (звуко-буквенный ан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лиз слов с мягким зн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>
              <w:rPr>
                <w:rStyle w:val="9"/>
                <w:sz w:val="24"/>
                <w:szCs w:val="24"/>
              </w:rPr>
              <w:t>ком</w:t>
            </w:r>
            <w:r w:rsidRPr="003B56A3">
              <w:rPr>
                <w:rStyle w:val="9"/>
                <w:sz w:val="24"/>
                <w:szCs w:val="24"/>
              </w:rPr>
              <w:t>, выведение прави</w:t>
            </w:r>
            <w:r w:rsidRPr="003B56A3">
              <w:rPr>
                <w:rStyle w:val="9"/>
                <w:sz w:val="24"/>
                <w:szCs w:val="24"/>
              </w:rPr>
              <w:softHyphen/>
              <w:t>ла под руководством учителя), самост. раб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та (работа с орфогра</w:t>
            </w:r>
            <w:r w:rsidRPr="003B56A3">
              <w:rPr>
                <w:rStyle w:val="9"/>
                <w:sz w:val="24"/>
                <w:szCs w:val="24"/>
              </w:rPr>
              <w:t>м</w:t>
            </w:r>
            <w:r>
              <w:rPr>
                <w:rStyle w:val="9"/>
                <w:sz w:val="24"/>
                <w:szCs w:val="24"/>
              </w:rPr>
              <w:t>мой</w:t>
            </w:r>
            <w:r w:rsidRPr="003B56A3">
              <w:rPr>
                <w:rStyle w:val="9"/>
                <w:sz w:val="24"/>
                <w:szCs w:val="24"/>
              </w:rPr>
              <w:t xml:space="preserve"> с послед. взаим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про</w:t>
            </w:r>
            <w:r w:rsidRPr="003B56A3">
              <w:rPr>
                <w:rStyle w:val="9"/>
                <w:sz w:val="24"/>
                <w:szCs w:val="24"/>
              </w:rPr>
              <w:softHyphen/>
              <w:t>веркой), работа в парах (конструиров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>
              <w:rPr>
                <w:rStyle w:val="9"/>
                <w:sz w:val="24"/>
                <w:szCs w:val="24"/>
              </w:rPr>
              <w:t>ние слов по моделям</w:t>
            </w:r>
            <w:r w:rsidRPr="003B56A3">
              <w:rPr>
                <w:rStyle w:val="9"/>
                <w:sz w:val="24"/>
                <w:szCs w:val="24"/>
              </w:rPr>
              <w:t>, проекти</w:t>
            </w:r>
            <w:r w:rsidRPr="003B56A3">
              <w:rPr>
                <w:rStyle w:val="9"/>
                <w:sz w:val="24"/>
                <w:szCs w:val="24"/>
              </w:rPr>
              <w:softHyphen/>
              <w:t>рование в</w:t>
            </w:r>
            <w:r w:rsidRPr="003B56A3">
              <w:rPr>
                <w:rStyle w:val="9"/>
                <w:sz w:val="24"/>
                <w:szCs w:val="24"/>
              </w:rPr>
              <w:t>ы</w:t>
            </w:r>
            <w:r w:rsidRPr="003B56A3">
              <w:rPr>
                <w:rStyle w:val="9"/>
                <w:sz w:val="24"/>
                <w:szCs w:val="24"/>
              </w:rPr>
              <w:t>полнения дом. задания, самооценка, взаим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оценка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 xml:space="preserve">Научиться соотносить количество звуков и букв в таких словах, как </w:t>
            </w:r>
            <w:r w:rsidRPr="003B56A3">
              <w:rPr>
                <w:rStyle w:val="93"/>
                <w:sz w:val="24"/>
                <w:szCs w:val="24"/>
              </w:rPr>
              <w:t>огонь, кол</w:t>
            </w:r>
            <w:r w:rsidRPr="003B56A3">
              <w:rPr>
                <w:rStyle w:val="93"/>
                <w:sz w:val="24"/>
                <w:szCs w:val="24"/>
              </w:rPr>
              <w:t>ь</w:t>
            </w:r>
            <w:r w:rsidRPr="003B56A3">
              <w:rPr>
                <w:rStyle w:val="93"/>
                <w:sz w:val="24"/>
                <w:szCs w:val="24"/>
              </w:rPr>
              <w:t>цо,</w:t>
            </w:r>
            <w:r w:rsidRPr="003B56A3">
              <w:rPr>
                <w:rStyle w:val="9"/>
                <w:sz w:val="24"/>
                <w:szCs w:val="24"/>
              </w:rPr>
              <w:t xml:space="preserve"> объя</w:t>
            </w:r>
            <w:r w:rsidRPr="003B56A3">
              <w:rPr>
                <w:rStyle w:val="9"/>
                <w:sz w:val="24"/>
                <w:szCs w:val="24"/>
              </w:rPr>
              <w:t>с</w:t>
            </w:r>
            <w:r w:rsidRPr="003B56A3">
              <w:rPr>
                <w:rStyle w:val="9"/>
                <w:sz w:val="24"/>
                <w:szCs w:val="24"/>
              </w:rPr>
              <w:t>нять прич</w:t>
            </w:r>
            <w:r w:rsidRPr="003B56A3">
              <w:rPr>
                <w:rStyle w:val="9"/>
                <w:sz w:val="24"/>
                <w:szCs w:val="24"/>
              </w:rPr>
              <w:t>и</w:t>
            </w:r>
            <w:r w:rsidRPr="003B56A3">
              <w:rPr>
                <w:rStyle w:val="9"/>
                <w:sz w:val="24"/>
                <w:szCs w:val="24"/>
              </w:rPr>
              <w:t>ны расхо</w:t>
            </w:r>
            <w:r w:rsidRPr="003B56A3">
              <w:rPr>
                <w:rStyle w:val="9"/>
                <w:sz w:val="24"/>
                <w:szCs w:val="24"/>
              </w:rPr>
              <w:t>ж</w:t>
            </w:r>
            <w:r w:rsidRPr="003B56A3">
              <w:rPr>
                <w:rStyle w:val="9"/>
                <w:sz w:val="24"/>
                <w:szCs w:val="24"/>
              </w:rPr>
              <w:t>дения кол</w:t>
            </w:r>
            <w:r w:rsidRPr="003B56A3">
              <w:rPr>
                <w:rStyle w:val="9"/>
                <w:sz w:val="24"/>
                <w:szCs w:val="24"/>
              </w:rPr>
              <w:t>и</w:t>
            </w:r>
            <w:r w:rsidRPr="003B56A3">
              <w:rPr>
                <w:rStyle w:val="9"/>
                <w:sz w:val="24"/>
                <w:szCs w:val="24"/>
              </w:rPr>
              <w:t>чества зв</w:t>
            </w:r>
            <w:r w:rsidRPr="003B56A3">
              <w:rPr>
                <w:rStyle w:val="9"/>
                <w:sz w:val="24"/>
                <w:szCs w:val="24"/>
              </w:rPr>
              <w:t>у</w:t>
            </w:r>
            <w:r w:rsidRPr="003B56A3">
              <w:rPr>
                <w:rStyle w:val="9"/>
                <w:sz w:val="24"/>
                <w:szCs w:val="24"/>
              </w:rPr>
              <w:t>ков и букв в этих словах, определять и формулир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вать роль мягкого зн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ка в русском языке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Style w:val="9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Коммуникативные:</w:t>
            </w:r>
            <w:r w:rsidRPr="003B56A3">
              <w:rPr>
                <w:rStyle w:val="9"/>
                <w:sz w:val="24"/>
                <w:szCs w:val="24"/>
              </w:rPr>
              <w:t xml:space="preserve"> вступать в диа</w:t>
            </w:r>
            <w:r w:rsidRPr="003B56A3">
              <w:rPr>
                <w:rStyle w:val="9"/>
                <w:sz w:val="24"/>
                <w:szCs w:val="24"/>
              </w:rPr>
              <w:softHyphen/>
              <w:t>лог, участвовать в колле</w:t>
            </w:r>
            <w:r w:rsidRPr="003B56A3">
              <w:rPr>
                <w:rStyle w:val="9"/>
                <w:sz w:val="24"/>
                <w:szCs w:val="24"/>
              </w:rPr>
              <w:t>к</w:t>
            </w:r>
            <w:r w:rsidRPr="003B56A3">
              <w:rPr>
                <w:rStyle w:val="9"/>
                <w:sz w:val="24"/>
                <w:szCs w:val="24"/>
              </w:rPr>
              <w:t xml:space="preserve">тивном обсуждении проблем. 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Style w:val="9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Регулятивные:</w:t>
            </w:r>
            <w:r w:rsidRPr="003B56A3">
              <w:rPr>
                <w:rStyle w:val="9"/>
                <w:sz w:val="24"/>
                <w:szCs w:val="24"/>
              </w:rPr>
              <w:t xml:space="preserve"> принимать и сохра</w:t>
            </w:r>
            <w:r w:rsidRPr="003B56A3">
              <w:rPr>
                <w:rStyle w:val="9"/>
                <w:sz w:val="24"/>
                <w:szCs w:val="24"/>
              </w:rPr>
              <w:softHyphen/>
              <w:t xml:space="preserve">нять учебную задачу. 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Познавательные:</w:t>
            </w:r>
            <w:r w:rsidRPr="003B56A3">
              <w:rPr>
                <w:rStyle w:val="9"/>
                <w:sz w:val="24"/>
                <w:szCs w:val="24"/>
              </w:rPr>
              <w:t xml:space="preserve"> наблюдать и ана</w:t>
            </w:r>
            <w:r w:rsidRPr="003B56A3">
              <w:rPr>
                <w:rStyle w:val="9"/>
                <w:sz w:val="24"/>
                <w:szCs w:val="24"/>
              </w:rPr>
              <w:softHyphen/>
              <w:t>лизировать языковые явл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ния, обобщать, делать выводы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вание п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знавател</w:t>
            </w:r>
            <w:r w:rsidRPr="003B56A3">
              <w:rPr>
                <w:rStyle w:val="9"/>
                <w:sz w:val="24"/>
                <w:szCs w:val="24"/>
              </w:rPr>
              <w:t>ь</w:t>
            </w:r>
            <w:r w:rsidRPr="003B56A3">
              <w:rPr>
                <w:rStyle w:val="9"/>
                <w:sz w:val="24"/>
                <w:szCs w:val="24"/>
              </w:rPr>
              <w:t>ного инт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реса к учебной деятельн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сти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29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Перенос слов с мягким знаком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этапного форм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рования умс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венных дейс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вий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Какую роль играет мяг</w:t>
            </w:r>
            <w:r w:rsidRPr="003B56A3">
              <w:rPr>
                <w:rStyle w:val="9"/>
                <w:sz w:val="24"/>
                <w:szCs w:val="24"/>
              </w:rPr>
              <w:softHyphen/>
              <w:t>кий знак в ру</w:t>
            </w:r>
            <w:r w:rsidRPr="003B56A3">
              <w:rPr>
                <w:rStyle w:val="9"/>
                <w:sz w:val="24"/>
                <w:szCs w:val="24"/>
              </w:rPr>
              <w:t>с</w:t>
            </w:r>
            <w:r w:rsidRPr="003B56A3">
              <w:rPr>
                <w:rStyle w:val="9"/>
                <w:sz w:val="24"/>
                <w:szCs w:val="24"/>
              </w:rPr>
              <w:t>ском яз</w:t>
            </w:r>
            <w:r w:rsidRPr="003B56A3">
              <w:rPr>
                <w:rStyle w:val="9"/>
                <w:sz w:val="24"/>
                <w:szCs w:val="24"/>
              </w:rPr>
              <w:t>ы</w:t>
            </w:r>
            <w:r w:rsidRPr="003B56A3">
              <w:rPr>
                <w:rStyle w:val="9"/>
                <w:sz w:val="24"/>
                <w:szCs w:val="24"/>
              </w:rPr>
              <w:t>ке?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Формирование у уч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щихся деятель</w:t>
            </w:r>
            <w:r w:rsidRPr="003B56A3">
              <w:rPr>
                <w:rStyle w:val="9"/>
                <w:sz w:val="24"/>
                <w:szCs w:val="24"/>
              </w:rPr>
              <w:softHyphen/>
              <w:t>ностных способностей и сп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собностей к структ</w:t>
            </w:r>
            <w:r w:rsidRPr="003B56A3">
              <w:rPr>
                <w:rStyle w:val="9"/>
                <w:sz w:val="24"/>
                <w:szCs w:val="24"/>
              </w:rPr>
              <w:t>у</w:t>
            </w:r>
            <w:r w:rsidRPr="003B56A3">
              <w:rPr>
                <w:rStyle w:val="9"/>
                <w:sz w:val="24"/>
                <w:szCs w:val="24"/>
              </w:rPr>
              <w:t>рированию предмет. со</w:t>
            </w:r>
            <w:r w:rsidRPr="003B56A3">
              <w:rPr>
                <w:rStyle w:val="9"/>
                <w:sz w:val="24"/>
                <w:szCs w:val="24"/>
              </w:rPr>
              <w:softHyphen/>
              <w:t>держания: работа в парах, самост. работа (работа с орфограмм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>
              <w:rPr>
                <w:rStyle w:val="9"/>
                <w:sz w:val="24"/>
                <w:szCs w:val="24"/>
              </w:rPr>
              <w:t>ми)</w:t>
            </w:r>
            <w:r w:rsidRPr="003B56A3">
              <w:rPr>
                <w:rStyle w:val="9"/>
                <w:sz w:val="24"/>
                <w:szCs w:val="24"/>
              </w:rPr>
              <w:t xml:space="preserve"> кол. работа (н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блюдение за перен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сом слов с мягким зн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ком, конструиров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ние текста, работа с орф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грамма</w:t>
            </w:r>
            <w:r>
              <w:rPr>
                <w:rStyle w:val="Sylfaen"/>
                <w:rFonts w:ascii="Times New Roman" w:hAnsi="Times New Roman"/>
                <w:sz w:val="24"/>
                <w:szCs w:val="24"/>
              </w:rPr>
              <w:t>ми)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, самооце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ка, взаимооценка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Научиться обозначать мягкость с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гласных на письме с помощью мягкого зн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ка, пере</w:t>
            </w:r>
            <w:r w:rsidRPr="003B56A3">
              <w:rPr>
                <w:rStyle w:val="9"/>
                <w:sz w:val="24"/>
                <w:szCs w:val="24"/>
              </w:rPr>
              <w:softHyphen/>
              <w:t>носить слова с мягким знаком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Style w:val="9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Коммуникативные:</w:t>
            </w:r>
            <w:r w:rsidRPr="003B56A3">
              <w:rPr>
                <w:rStyle w:val="9"/>
                <w:sz w:val="24"/>
                <w:szCs w:val="24"/>
              </w:rPr>
              <w:t xml:space="preserve"> использ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вать речь для регуляции своего действия.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Style w:val="9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Регулятивные:</w:t>
            </w:r>
            <w:r w:rsidRPr="003B56A3">
              <w:rPr>
                <w:rStyle w:val="9"/>
                <w:sz w:val="24"/>
                <w:szCs w:val="24"/>
              </w:rPr>
              <w:t xml:space="preserve"> оценивать пра</w:t>
            </w:r>
            <w:r w:rsidRPr="003B56A3">
              <w:rPr>
                <w:rStyle w:val="9"/>
                <w:sz w:val="24"/>
                <w:szCs w:val="24"/>
              </w:rPr>
              <w:softHyphen/>
              <w:t>вильность выполнения дейс</w:t>
            </w:r>
            <w:r w:rsidRPr="003B56A3">
              <w:rPr>
                <w:rStyle w:val="9"/>
                <w:sz w:val="24"/>
                <w:szCs w:val="24"/>
              </w:rPr>
              <w:t>т</w:t>
            </w:r>
            <w:r w:rsidRPr="003B56A3">
              <w:rPr>
                <w:rStyle w:val="9"/>
                <w:sz w:val="24"/>
                <w:szCs w:val="24"/>
              </w:rPr>
              <w:t>вий на уровне адекватной оце</w:t>
            </w:r>
            <w:r w:rsidRPr="003B56A3">
              <w:rPr>
                <w:rStyle w:val="9"/>
                <w:sz w:val="24"/>
                <w:szCs w:val="24"/>
              </w:rPr>
              <w:t>н</w:t>
            </w:r>
            <w:r w:rsidRPr="003B56A3">
              <w:rPr>
                <w:rStyle w:val="9"/>
                <w:sz w:val="24"/>
                <w:szCs w:val="24"/>
              </w:rPr>
              <w:t>ки соотвествия результатов требованиям данной задачи.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Познавательные:</w:t>
            </w:r>
            <w:r w:rsidRPr="003B56A3">
              <w:rPr>
                <w:rStyle w:val="9"/>
                <w:sz w:val="24"/>
                <w:szCs w:val="24"/>
              </w:rPr>
              <w:t xml:space="preserve"> учиться кон</w:t>
            </w:r>
            <w:r w:rsidRPr="003B56A3">
              <w:rPr>
                <w:rStyle w:val="9"/>
                <w:sz w:val="24"/>
                <w:szCs w:val="24"/>
              </w:rPr>
              <w:softHyphen/>
              <w:t>струированию текстов, основам смыслового восприятия худ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жест</w:t>
            </w:r>
            <w:r w:rsidRPr="003B56A3">
              <w:rPr>
                <w:rStyle w:val="9"/>
                <w:sz w:val="24"/>
                <w:szCs w:val="24"/>
              </w:rPr>
              <w:softHyphen/>
              <w:t>венных, познавательных текстов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вание ж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лания о</w:t>
            </w:r>
            <w:r w:rsidRPr="003B56A3">
              <w:rPr>
                <w:rStyle w:val="9"/>
                <w:sz w:val="24"/>
                <w:szCs w:val="24"/>
              </w:rPr>
              <w:t>с</w:t>
            </w:r>
            <w:r w:rsidRPr="003B56A3">
              <w:rPr>
                <w:rStyle w:val="9"/>
                <w:sz w:val="24"/>
                <w:szCs w:val="24"/>
              </w:rPr>
              <w:t>ваи</w:t>
            </w:r>
            <w:r w:rsidRPr="003B56A3">
              <w:rPr>
                <w:rStyle w:val="9"/>
                <w:sz w:val="24"/>
                <w:szCs w:val="24"/>
              </w:rPr>
              <w:softHyphen/>
              <w:t>вать н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вые виды деятельн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сти,уча</w:t>
            </w:r>
            <w:r w:rsidRPr="003B56A3">
              <w:rPr>
                <w:rStyle w:val="9"/>
                <w:sz w:val="24"/>
                <w:szCs w:val="24"/>
              </w:rPr>
              <w:softHyphen/>
              <w:t>ствовать в творче</w:t>
            </w:r>
            <w:r w:rsidRPr="003B56A3">
              <w:rPr>
                <w:rStyle w:val="9"/>
                <w:sz w:val="24"/>
                <w:szCs w:val="24"/>
              </w:rPr>
              <w:softHyphen/>
              <w:t>ском, соз</w:t>
            </w:r>
            <w:r w:rsidRPr="003B56A3">
              <w:rPr>
                <w:rStyle w:val="9"/>
                <w:sz w:val="24"/>
                <w:szCs w:val="24"/>
              </w:rPr>
              <w:t>и</w:t>
            </w:r>
            <w:r w:rsidRPr="003B56A3">
              <w:rPr>
                <w:rStyle w:val="9"/>
                <w:sz w:val="24"/>
                <w:szCs w:val="24"/>
              </w:rPr>
              <w:t>датель</w:t>
            </w:r>
            <w:r w:rsidRPr="003B56A3">
              <w:rPr>
                <w:rStyle w:val="9"/>
                <w:sz w:val="24"/>
                <w:szCs w:val="24"/>
              </w:rPr>
              <w:softHyphen/>
              <w:t>ном процессе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29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Глухие и звонкие согласные звуки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Урок откр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тия н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вых знаний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пр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блемн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го об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чения, инфо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мацио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но-комм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никац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онные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Как отли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softHyphen/>
              <w:t>чить гл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хой соглас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softHyphen/>
              <w:t>ный звук от звонкого согласного звука?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Формирование у уч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щихся умений п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строения и реализации новых зна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softHyphen/>
              <w:t>ний: пра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тич. работа по учебн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ку (составление алг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ритма различения звонких и глухих с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Style w:val="Sylfaen"/>
                <w:rFonts w:ascii="Times New Roman" w:hAnsi="Times New Roman"/>
                <w:sz w:val="24"/>
                <w:szCs w:val="24"/>
              </w:rPr>
              <w:t>гласных звуков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, работа в парах (рабо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softHyphen/>
              <w:t>та по а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л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горитму выпол</w:t>
            </w:r>
            <w:r>
              <w:rPr>
                <w:rStyle w:val="Sylfaen"/>
                <w:rFonts w:ascii="Times New Roman" w:hAnsi="Times New Roman"/>
                <w:sz w:val="24"/>
                <w:szCs w:val="24"/>
              </w:rPr>
              <w:t>нения задания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, самост. раб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та, проектирование выполнения домашн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го задания, самооце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ка, взаимооценка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Научиться распозн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вать глухие и звонкие соглас</w:t>
            </w:r>
            <w:r w:rsidRPr="003B56A3">
              <w:rPr>
                <w:rStyle w:val="9"/>
                <w:sz w:val="24"/>
                <w:szCs w:val="24"/>
              </w:rPr>
              <w:softHyphen/>
              <w:t>ные звуки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Коммуникативные:</w:t>
            </w:r>
            <w:r w:rsidRPr="003B56A3">
              <w:rPr>
                <w:rStyle w:val="9"/>
                <w:sz w:val="24"/>
                <w:szCs w:val="24"/>
              </w:rPr>
              <w:t xml:space="preserve"> адекватно использовать речевые средства для решения коммуникативных задач, владеть диалогической фор</w:t>
            </w:r>
            <w:r w:rsidRPr="003B56A3">
              <w:rPr>
                <w:rStyle w:val="9"/>
                <w:sz w:val="24"/>
                <w:szCs w:val="24"/>
              </w:rPr>
              <w:softHyphen/>
              <w:t>мой коммуникации.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Style w:val="9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Регулятивные:</w:t>
            </w:r>
            <w:r w:rsidRPr="003B56A3">
              <w:rPr>
                <w:rStyle w:val="9"/>
                <w:sz w:val="24"/>
                <w:szCs w:val="24"/>
              </w:rPr>
              <w:t xml:space="preserve"> принимать и сохра</w:t>
            </w:r>
            <w:r w:rsidRPr="003B56A3">
              <w:rPr>
                <w:rStyle w:val="9"/>
                <w:sz w:val="24"/>
                <w:szCs w:val="24"/>
              </w:rPr>
              <w:softHyphen/>
              <w:t>нять учебную задачу.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Познавательные:</w:t>
            </w:r>
            <w:r w:rsidRPr="003B56A3">
              <w:rPr>
                <w:rStyle w:val="9"/>
                <w:sz w:val="24"/>
                <w:szCs w:val="24"/>
              </w:rPr>
              <w:t xml:space="preserve"> анализир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вать объекты с целью выдел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ния при</w:t>
            </w:r>
            <w:r w:rsidRPr="003B56A3">
              <w:rPr>
                <w:rStyle w:val="9"/>
                <w:sz w:val="24"/>
                <w:szCs w:val="24"/>
              </w:rPr>
              <w:softHyphen/>
              <w:t>знаков, осуществлять подведение под понятия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вание п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знавател</w:t>
            </w:r>
            <w:r w:rsidRPr="003B56A3">
              <w:rPr>
                <w:rStyle w:val="9"/>
                <w:sz w:val="24"/>
                <w:szCs w:val="24"/>
              </w:rPr>
              <w:t>ь</w:t>
            </w:r>
            <w:r w:rsidRPr="003B56A3">
              <w:rPr>
                <w:rStyle w:val="9"/>
                <w:sz w:val="24"/>
                <w:szCs w:val="24"/>
              </w:rPr>
              <w:t>ного инт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реса к и</w:t>
            </w:r>
            <w:r w:rsidRPr="003B56A3">
              <w:rPr>
                <w:rStyle w:val="9"/>
                <w:sz w:val="24"/>
                <w:szCs w:val="24"/>
              </w:rPr>
              <w:t>с</w:t>
            </w:r>
            <w:r w:rsidRPr="003B56A3">
              <w:rPr>
                <w:rStyle w:val="9"/>
                <w:sz w:val="24"/>
                <w:szCs w:val="24"/>
              </w:rPr>
              <w:t>следов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тельской деятельн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сти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29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Парные глухие и звонкие согла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ные зв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ки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развития иссл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тельских навыков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Почему некото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softHyphen/>
              <w:t>рые глухие и звонкие с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гласные объедин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я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ют в пары?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Формирование у уч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щихся деятель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softHyphen/>
              <w:t>ностных способностей и сп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собностей к структ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рированию предметн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го содер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softHyphen/>
              <w:t>жания: фронт. работа по</w:t>
            </w:r>
            <w:r>
              <w:rPr>
                <w:rStyle w:val="Sylfaen"/>
                <w:rFonts w:ascii="Times New Roman" w:hAnsi="Times New Roman"/>
                <w:sz w:val="24"/>
                <w:szCs w:val="24"/>
              </w:rPr>
              <w:t xml:space="preserve"> учебнику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, кол. работа (звуко-букв. ана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softHyphen/>
              <w:t>лиз слов с парным соглас</w:t>
            </w:r>
            <w:r>
              <w:rPr>
                <w:rStyle w:val="Sylfaen"/>
                <w:rFonts w:ascii="Times New Roman" w:hAnsi="Times New Roman"/>
                <w:sz w:val="24"/>
                <w:szCs w:val="24"/>
              </w:rPr>
              <w:t>ным на конце слова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, работа в парах (по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softHyphen/>
              <w:t>строение о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ветов на вопросы учебника, самост. р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бота по тестам на и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теракт. доске, прое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тирование выполнения дом. задания, сам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оценка, взаимооценка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Научиться определять на слух па</w:t>
            </w:r>
            <w:r w:rsidRPr="003B56A3">
              <w:rPr>
                <w:rStyle w:val="9"/>
                <w:sz w:val="24"/>
                <w:szCs w:val="24"/>
              </w:rPr>
              <w:t>р</w:t>
            </w:r>
            <w:r w:rsidRPr="003B56A3">
              <w:rPr>
                <w:rStyle w:val="9"/>
                <w:sz w:val="24"/>
                <w:szCs w:val="24"/>
              </w:rPr>
              <w:t>ный по глу</w:t>
            </w:r>
            <w:r w:rsidRPr="003B56A3">
              <w:rPr>
                <w:rStyle w:val="9"/>
                <w:sz w:val="24"/>
                <w:szCs w:val="24"/>
              </w:rPr>
              <w:softHyphen/>
              <w:t>хости-звонкости со</w:t>
            </w:r>
            <w:r w:rsidRPr="003B56A3">
              <w:rPr>
                <w:rStyle w:val="9"/>
                <w:sz w:val="24"/>
                <w:szCs w:val="24"/>
              </w:rPr>
              <w:softHyphen/>
              <w:t>гласный звук на ко</w:t>
            </w:r>
            <w:r w:rsidRPr="003B56A3">
              <w:rPr>
                <w:rStyle w:val="9"/>
                <w:sz w:val="24"/>
                <w:szCs w:val="24"/>
              </w:rPr>
              <w:t>н</w:t>
            </w:r>
            <w:r w:rsidRPr="003B56A3">
              <w:rPr>
                <w:rStyle w:val="9"/>
                <w:sz w:val="24"/>
                <w:szCs w:val="24"/>
              </w:rPr>
              <w:t>це слова и в корне перед согласным, соотносить его прои</w:t>
            </w:r>
            <w:r w:rsidRPr="003B56A3">
              <w:rPr>
                <w:rStyle w:val="9"/>
                <w:sz w:val="24"/>
                <w:szCs w:val="24"/>
              </w:rPr>
              <w:t>з</w:t>
            </w:r>
            <w:r w:rsidRPr="003B56A3">
              <w:rPr>
                <w:rStyle w:val="9"/>
                <w:sz w:val="24"/>
                <w:szCs w:val="24"/>
              </w:rPr>
              <w:t>ношение и на</w:t>
            </w:r>
            <w:r w:rsidRPr="003B56A3">
              <w:rPr>
                <w:rStyle w:val="9"/>
                <w:sz w:val="24"/>
                <w:szCs w:val="24"/>
              </w:rPr>
              <w:softHyphen/>
              <w:t>писание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Style w:val="9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Коммуникативные:</w:t>
            </w:r>
            <w:r w:rsidRPr="003B56A3">
              <w:rPr>
                <w:rStyle w:val="9"/>
                <w:sz w:val="24"/>
                <w:szCs w:val="24"/>
              </w:rPr>
              <w:t xml:space="preserve"> вступать в диа</w:t>
            </w:r>
            <w:r w:rsidRPr="003B56A3">
              <w:rPr>
                <w:rStyle w:val="9"/>
                <w:sz w:val="24"/>
                <w:szCs w:val="24"/>
              </w:rPr>
              <w:softHyphen/>
              <w:t>лог, участвовать в колле</w:t>
            </w:r>
            <w:r w:rsidRPr="003B56A3">
              <w:rPr>
                <w:rStyle w:val="9"/>
                <w:sz w:val="24"/>
                <w:szCs w:val="24"/>
              </w:rPr>
              <w:t>к</w:t>
            </w:r>
            <w:r w:rsidRPr="003B56A3">
              <w:rPr>
                <w:rStyle w:val="9"/>
                <w:sz w:val="24"/>
                <w:szCs w:val="24"/>
              </w:rPr>
              <w:t>тивном обсуждении проблем.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Style w:val="9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Регулятивные:</w:t>
            </w:r>
            <w:r w:rsidRPr="003B56A3">
              <w:rPr>
                <w:rStyle w:val="9"/>
                <w:sz w:val="24"/>
                <w:szCs w:val="24"/>
              </w:rPr>
              <w:t xml:space="preserve"> принимать и сохра</w:t>
            </w:r>
            <w:r w:rsidRPr="003B56A3">
              <w:rPr>
                <w:rStyle w:val="9"/>
                <w:sz w:val="24"/>
                <w:szCs w:val="24"/>
              </w:rPr>
              <w:softHyphen/>
              <w:t>нять учебную задачу, пл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нировать свои действия в соо</w:t>
            </w:r>
            <w:r w:rsidRPr="003B56A3">
              <w:rPr>
                <w:rStyle w:val="9"/>
                <w:sz w:val="24"/>
                <w:szCs w:val="24"/>
              </w:rPr>
              <w:t>т</w:t>
            </w:r>
            <w:r w:rsidRPr="003B56A3">
              <w:rPr>
                <w:rStyle w:val="9"/>
                <w:sz w:val="24"/>
                <w:szCs w:val="24"/>
              </w:rPr>
              <w:t>ветствии с по</w:t>
            </w:r>
            <w:r w:rsidRPr="003B56A3">
              <w:rPr>
                <w:rStyle w:val="9"/>
                <w:sz w:val="24"/>
                <w:szCs w:val="24"/>
              </w:rPr>
              <w:softHyphen/>
              <w:t>ставленной зад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 xml:space="preserve">чей. 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Познавательные:</w:t>
            </w:r>
            <w:r w:rsidRPr="003B56A3">
              <w:rPr>
                <w:rStyle w:val="9"/>
                <w:sz w:val="24"/>
                <w:szCs w:val="24"/>
              </w:rPr>
              <w:t xml:space="preserve"> использ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вать знаково-символические средства, в том числе модели, для р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шения учебных задач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вание у</w:t>
            </w:r>
            <w:r w:rsidRPr="003B56A3">
              <w:rPr>
                <w:rStyle w:val="9"/>
                <w:sz w:val="24"/>
                <w:szCs w:val="24"/>
              </w:rPr>
              <w:t>с</w:t>
            </w:r>
            <w:r w:rsidRPr="003B56A3">
              <w:rPr>
                <w:rStyle w:val="9"/>
                <w:sz w:val="24"/>
                <w:szCs w:val="24"/>
              </w:rPr>
              <w:t>тойчивой моти</w:t>
            </w:r>
            <w:r w:rsidRPr="003B56A3">
              <w:rPr>
                <w:rStyle w:val="9"/>
                <w:sz w:val="24"/>
                <w:szCs w:val="24"/>
              </w:rPr>
              <w:softHyphen/>
              <w:t>вации к изучению и закре</w:t>
            </w:r>
            <w:r w:rsidRPr="003B56A3">
              <w:rPr>
                <w:rStyle w:val="9"/>
                <w:sz w:val="24"/>
                <w:szCs w:val="24"/>
              </w:rPr>
              <w:t>п</w:t>
            </w:r>
            <w:r w:rsidRPr="003B56A3">
              <w:rPr>
                <w:rStyle w:val="9"/>
                <w:sz w:val="24"/>
                <w:szCs w:val="24"/>
              </w:rPr>
              <w:t>лению н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вого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30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Обозна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softHyphen/>
              <w:t>чение парных звонких и глухих согла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ных зв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ков на конце слов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6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Урок откр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тия н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дифф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ренц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Одинак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вой ли бу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вой об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значает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softHyphen/>
              <w:t>ся парный по глухости- звонкости согласный звук в ко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р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не однок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рен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softHyphen/>
              <w:t>ных слов и формах од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softHyphen/>
              <w:t>ного и того же слова? Какое сл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во будет прове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softHyphen/>
              <w:t>рочным?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Формирование у уч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щихся умений п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строения и реализации новых зна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softHyphen/>
              <w:t>ний: пр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блем.диалог по уче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б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нику (выявление мест</w:t>
            </w:r>
            <w:r>
              <w:rPr>
                <w:rStyle w:val="Sylfaen"/>
                <w:rFonts w:ascii="Times New Roman" w:hAnsi="Times New Roman"/>
                <w:sz w:val="24"/>
                <w:szCs w:val="24"/>
              </w:rPr>
              <w:t>а орфограммы в слове,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 xml:space="preserve"> самост. работа (отр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ботка навыков расп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знавания проверяемых и прове</w:t>
            </w:r>
            <w:r>
              <w:rPr>
                <w:rStyle w:val="Sylfaen"/>
                <w:rFonts w:ascii="Times New Roman" w:hAnsi="Times New Roman"/>
                <w:sz w:val="24"/>
                <w:szCs w:val="24"/>
              </w:rPr>
              <w:t>рочных слов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), проектирование в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Style w:val="Sylfaen"/>
                <w:rFonts w:ascii="Times New Roman" w:hAnsi="Times New Roman"/>
                <w:sz w:val="24"/>
                <w:szCs w:val="24"/>
              </w:rPr>
              <w:t>полнения дом. задания, самооценка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Научиться различать проверочное и прове</w:t>
            </w:r>
            <w:r w:rsidRPr="003B56A3">
              <w:rPr>
                <w:rStyle w:val="9"/>
                <w:sz w:val="24"/>
                <w:szCs w:val="24"/>
              </w:rPr>
              <w:softHyphen/>
              <w:t>ряемое сл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ва, находить в словах б</w:t>
            </w:r>
            <w:r w:rsidRPr="003B56A3">
              <w:rPr>
                <w:rStyle w:val="9"/>
                <w:sz w:val="24"/>
                <w:szCs w:val="24"/>
              </w:rPr>
              <w:t>у</w:t>
            </w:r>
            <w:r w:rsidRPr="003B56A3">
              <w:rPr>
                <w:rStyle w:val="9"/>
                <w:sz w:val="24"/>
                <w:szCs w:val="24"/>
              </w:rPr>
              <w:t>кву парного согласного звука, на</w:t>
            </w:r>
            <w:r w:rsidRPr="003B56A3">
              <w:rPr>
                <w:rStyle w:val="9"/>
                <w:sz w:val="24"/>
                <w:szCs w:val="24"/>
              </w:rPr>
              <w:softHyphen/>
              <w:t>писание к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торой надо проверять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Коммуникативные:</w:t>
            </w:r>
            <w:r w:rsidRPr="003B56A3">
              <w:rPr>
                <w:rStyle w:val="9"/>
                <w:sz w:val="24"/>
                <w:szCs w:val="24"/>
              </w:rPr>
              <w:t xml:space="preserve"> владеть диало</w:t>
            </w:r>
            <w:r w:rsidRPr="003B56A3">
              <w:rPr>
                <w:rStyle w:val="9"/>
                <w:sz w:val="24"/>
                <w:szCs w:val="24"/>
              </w:rPr>
              <w:softHyphen/>
              <w:t>гической формой комм</w:t>
            </w:r>
            <w:r w:rsidRPr="003B56A3">
              <w:rPr>
                <w:rStyle w:val="9"/>
                <w:sz w:val="24"/>
                <w:szCs w:val="24"/>
              </w:rPr>
              <w:t>у</w:t>
            </w:r>
            <w:r w:rsidRPr="003B56A3">
              <w:rPr>
                <w:rStyle w:val="9"/>
                <w:sz w:val="24"/>
                <w:szCs w:val="24"/>
              </w:rPr>
              <w:t>никации, формулировать со</w:t>
            </w:r>
            <w:r w:rsidRPr="003B56A3">
              <w:rPr>
                <w:rStyle w:val="9"/>
                <w:sz w:val="24"/>
                <w:szCs w:val="24"/>
              </w:rPr>
              <w:t>б</w:t>
            </w:r>
            <w:r w:rsidRPr="003B56A3">
              <w:rPr>
                <w:rStyle w:val="9"/>
                <w:sz w:val="24"/>
                <w:szCs w:val="24"/>
              </w:rPr>
              <w:t>ственное мне</w:t>
            </w:r>
            <w:r w:rsidRPr="003B56A3">
              <w:rPr>
                <w:rStyle w:val="9"/>
                <w:sz w:val="24"/>
                <w:szCs w:val="24"/>
              </w:rPr>
              <w:softHyphen/>
              <w:t>ние.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Style w:val="9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Регулятивные:</w:t>
            </w:r>
            <w:r w:rsidRPr="003B56A3">
              <w:rPr>
                <w:rStyle w:val="9"/>
                <w:sz w:val="24"/>
                <w:szCs w:val="24"/>
              </w:rPr>
              <w:t xml:space="preserve"> учитывать в</w:t>
            </w:r>
            <w:r w:rsidRPr="003B56A3">
              <w:rPr>
                <w:rStyle w:val="9"/>
                <w:sz w:val="24"/>
                <w:szCs w:val="24"/>
              </w:rPr>
              <w:t>ы</w:t>
            </w:r>
            <w:r w:rsidRPr="003B56A3">
              <w:rPr>
                <w:rStyle w:val="9"/>
                <w:sz w:val="24"/>
                <w:szCs w:val="24"/>
              </w:rPr>
              <w:t>делен</w:t>
            </w:r>
            <w:r w:rsidRPr="003B56A3">
              <w:rPr>
                <w:rStyle w:val="9"/>
                <w:sz w:val="24"/>
                <w:szCs w:val="24"/>
              </w:rPr>
              <w:softHyphen/>
              <w:t>ные ориентиры действия в новом учебном материале в с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трудни</w:t>
            </w:r>
            <w:r w:rsidRPr="003B56A3">
              <w:rPr>
                <w:rStyle w:val="9"/>
                <w:sz w:val="24"/>
                <w:szCs w:val="24"/>
              </w:rPr>
              <w:softHyphen/>
              <w:t>честве с учителем.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Познавательные:</w:t>
            </w:r>
            <w:r w:rsidRPr="003B56A3">
              <w:rPr>
                <w:rStyle w:val="9"/>
                <w:sz w:val="24"/>
                <w:szCs w:val="24"/>
              </w:rPr>
              <w:t xml:space="preserve"> выдвигать гипо</w:t>
            </w:r>
            <w:r w:rsidRPr="003B56A3">
              <w:rPr>
                <w:rStyle w:val="9"/>
                <w:sz w:val="24"/>
                <w:szCs w:val="24"/>
              </w:rPr>
              <w:softHyphen/>
              <w:t>тезы и обосновывать их, строить логическую цепь ра</w:t>
            </w:r>
            <w:r w:rsidRPr="003B56A3">
              <w:rPr>
                <w:rStyle w:val="9"/>
                <w:sz w:val="24"/>
                <w:szCs w:val="24"/>
              </w:rPr>
              <w:t>с</w:t>
            </w:r>
            <w:r w:rsidRPr="003B56A3">
              <w:rPr>
                <w:rStyle w:val="9"/>
                <w:sz w:val="24"/>
                <w:szCs w:val="24"/>
              </w:rPr>
              <w:t>суждений, приводить доказ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тельство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вание м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тивации к  ана</w:t>
            </w:r>
            <w:r w:rsidRPr="003B56A3">
              <w:rPr>
                <w:rStyle w:val="9"/>
                <w:sz w:val="24"/>
                <w:szCs w:val="24"/>
              </w:rPr>
              <w:softHyphen/>
              <w:t>литической дея</w:t>
            </w:r>
            <w:r w:rsidRPr="003B56A3">
              <w:rPr>
                <w:rStyle w:val="9"/>
                <w:sz w:val="24"/>
                <w:szCs w:val="24"/>
              </w:rPr>
              <w:softHyphen/>
              <w:t>тельности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30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Шип</w:t>
            </w:r>
            <w:r w:rsidRPr="003B56A3">
              <w:rPr>
                <w:rStyle w:val="9"/>
                <w:sz w:val="24"/>
                <w:szCs w:val="24"/>
              </w:rPr>
              <w:t>я</w:t>
            </w:r>
            <w:r w:rsidRPr="003B56A3">
              <w:rPr>
                <w:rStyle w:val="9"/>
                <w:sz w:val="24"/>
                <w:szCs w:val="24"/>
              </w:rPr>
              <w:t>щиес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гласные звуки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Урок откры</w:t>
            </w:r>
            <w:r w:rsidRPr="003B56A3">
              <w:rPr>
                <w:rStyle w:val="9"/>
                <w:sz w:val="24"/>
                <w:szCs w:val="24"/>
              </w:rPr>
              <w:softHyphen/>
              <w:t>тия н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этапного форм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рования умс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венных дейс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вий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Что такое шипящие согласные звуки?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Формирование у уч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щихся умений по</w:t>
            </w:r>
            <w:r w:rsidRPr="003B56A3">
              <w:rPr>
                <w:rStyle w:val="9"/>
                <w:sz w:val="24"/>
                <w:szCs w:val="24"/>
              </w:rPr>
              <w:softHyphen/>
              <w:t>строения и реализации новых знаний: подв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дящий диалог вывед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ние правила под рук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во</w:t>
            </w:r>
            <w:r>
              <w:rPr>
                <w:rStyle w:val="9"/>
                <w:sz w:val="24"/>
                <w:szCs w:val="24"/>
              </w:rPr>
              <w:t>дством учител</w:t>
            </w:r>
            <w:r w:rsidRPr="003B56A3">
              <w:rPr>
                <w:rStyle w:val="9"/>
                <w:sz w:val="24"/>
                <w:szCs w:val="24"/>
              </w:rPr>
              <w:t>, само</w:t>
            </w:r>
            <w:r w:rsidRPr="003B56A3">
              <w:rPr>
                <w:rStyle w:val="9"/>
                <w:sz w:val="24"/>
                <w:szCs w:val="24"/>
              </w:rPr>
              <w:softHyphen/>
              <w:t>ст. работа (работа с уп</w:t>
            </w:r>
            <w:r>
              <w:rPr>
                <w:rStyle w:val="9"/>
                <w:sz w:val="24"/>
                <w:szCs w:val="24"/>
              </w:rPr>
              <w:t>раж</w:t>
            </w:r>
            <w:r w:rsidRPr="003B56A3">
              <w:rPr>
                <w:rStyle w:val="9"/>
                <w:sz w:val="24"/>
                <w:szCs w:val="24"/>
              </w:rPr>
              <w:t>нениями в ра</w:t>
            </w:r>
            <w:r w:rsidRPr="003B56A3">
              <w:rPr>
                <w:rStyle w:val="9"/>
                <w:sz w:val="24"/>
                <w:szCs w:val="24"/>
              </w:rPr>
              <w:t>с</w:t>
            </w:r>
            <w:r w:rsidRPr="003B56A3">
              <w:rPr>
                <w:rStyle w:val="9"/>
                <w:sz w:val="24"/>
                <w:szCs w:val="24"/>
              </w:rPr>
              <w:t>познавании шипящих звуков с посл. взаим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проверкой), фронт. о</w:t>
            </w:r>
            <w:r w:rsidRPr="003B56A3">
              <w:rPr>
                <w:rStyle w:val="9"/>
                <w:sz w:val="24"/>
                <w:szCs w:val="24"/>
              </w:rPr>
              <w:t>п</w:t>
            </w:r>
            <w:r w:rsidRPr="003B56A3">
              <w:rPr>
                <w:rStyle w:val="9"/>
                <w:sz w:val="24"/>
                <w:szCs w:val="24"/>
              </w:rPr>
              <w:t>рос (диагностика зн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ний по заданиям раз</w:t>
            </w:r>
            <w:r w:rsidRPr="003B56A3">
              <w:rPr>
                <w:rStyle w:val="9"/>
                <w:sz w:val="24"/>
                <w:szCs w:val="24"/>
              </w:rPr>
              <w:softHyphen/>
              <w:t>дела «Проверь с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>
              <w:rPr>
                <w:rStyle w:val="9"/>
                <w:sz w:val="24"/>
                <w:szCs w:val="24"/>
              </w:rPr>
              <w:t>бя»</w:t>
            </w:r>
            <w:r w:rsidRPr="003B56A3">
              <w:rPr>
                <w:rStyle w:val="9"/>
                <w:sz w:val="24"/>
                <w:szCs w:val="24"/>
              </w:rPr>
              <w:t>), проектирование в</w:t>
            </w:r>
            <w:r w:rsidRPr="003B56A3">
              <w:rPr>
                <w:rStyle w:val="9"/>
                <w:sz w:val="24"/>
                <w:szCs w:val="24"/>
              </w:rPr>
              <w:t>ы</w:t>
            </w:r>
            <w:r w:rsidRPr="003B56A3">
              <w:rPr>
                <w:rStyle w:val="9"/>
                <w:sz w:val="24"/>
                <w:szCs w:val="24"/>
              </w:rPr>
              <w:t>полнения дом.</w:t>
            </w:r>
            <w:r>
              <w:rPr>
                <w:rStyle w:val="9"/>
                <w:sz w:val="24"/>
                <w:szCs w:val="24"/>
              </w:rPr>
              <w:t xml:space="preserve"> </w:t>
            </w:r>
            <w:r w:rsidRPr="003B56A3">
              <w:rPr>
                <w:rStyle w:val="9"/>
                <w:sz w:val="24"/>
                <w:szCs w:val="24"/>
              </w:rPr>
              <w:t>зад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ния, самооценка, взаим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оценка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Научиться распозн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вать шип</w:t>
            </w:r>
            <w:r w:rsidRPr="003B56A3">
              <w:rPr>
                <w:rStyle w:val="9"/>
                <w:sz w:val="24"/>
                <w:szCs w:val="24"/>
              </w:rPr>
              <w:t>я</w:t>
            </w:r>
            <w:r w:rsidRPr="003B56A3">
              <w:rPr>
                <w:rStyle w:val="9"/>
                <w:sz w:val="24"/>
                <w:szCs w:val="24"/>
              </w:rPr>
              <w:t>щие согла</w:t>
            </w:r>
            <w:r w:rsidRPr="003B56A3">
              <w:rPr>
                <w:rStyle w:val="9"/>
                <w:sz w:val="24"/>
                <w:szCs w:val="24"/>
              </w:rPr>
              <w:t>с</w:t>
            </w:r>
            <w:r w:rsidRPr="003B56A3">
              <w:rPr>
                <w:rStyle w:val="9"/>
                <w:sz w:val="24"/>
                <w:szCs w:val="24"/>
              </w:rPr>
              <w:t>ные звуки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Style w:val="9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Коммуникативные:</w:t>
            </w:r>
            <w:r w:rsidRPr="003B56A3">
              <w:rPr>
                <w:rStyle w:val="9"/>
                <w:sz w:val="24"/>
                <w:szCs w:val="24"/>
              </w:rPr>
              <w:t xml:space="preserve"> вступать в диа</w:t>
            </w:r>
            <w:r w:rsidRPr="003B56A3">
              <w:rPr>
                <w:rStyle w:val="9"/>
                <w:sz w:val="24"/>
                <w:szCs w:val="24"/>
              </w:rPr>
              <w:softHyphen/>
              <w:t>лог, участвовать в колле</w:t>
            </w:r>
            <w:r w:rsidRPr="003B56A3">
              <w:rPr>
                <w:rStyle w:val="9"/>
                <w:sz w:val="24"/>
                <w:szCs w:val="24"/>
              </w:rPr>
              <w:t>к</w:t>
            </w:r>
            <w:r w:rsidRPr="003B56A3">
              <w:rPr>
                <w:rStyle w:val="9"/>
                <w:sz w:val="24"/>
                <w:szCs w:val="24"/>
              </w:rPr>
              <w:t>тивном обсуждении проблем.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Style w:val="9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Регулятивные:</w:t>
            </w:r>
            <w:r w:rsidRPr="003B56A3">
              <w:rPr>
                <w:rStyle w:val="9"/>
                <w:sz w:val="24"/>
                <w:szCs w:val="24"/>
              </w:rPr>
              <w:t xml:space="preserve"> принимать и сохра</w:t>
            </w:r>
            <w:r w:rsidRPr="003B56A3">
              <w:rPr>
                <w:rStyle w:val="9"/>
                <w:sz w:val="24"/>
                <w:szCs w:val="24"/>
              </w:rPr>
              <w:softHyphen/>
              <w:t>нять учебную задачу.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Познавательные:</w:t>
            </w:r>
            <w:r w:rsidRPr="003B56A3">
              <w:rPr>
                <w:rStyle w:val="9"/>
                <w:sz w:val="24"/>
                <w:szCs w:val="24"/>
              </w:rPr>
              <w:t xml:space="preserve"> выдвигать гипо</w:t>
            </w:r>
            <w:r w:rsidRPr="003B56A3">
              <w:rPr>
                <w:rStyle w:val="9"/>
                <w:sz w:val="24"/>
                <w:szCs w:val="24"/>
              </w:rPr>
              <w:softHyphen/>
              <w:t>тезы и обосновывать их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вание п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знавател</w:t>
            </w:r>
            <w:r w:rsidRPr="003B56A3">
              <w:rPr>
                <w:rStyle w:val="9"/>
                <w:sz w:val="24"/>
                <w:szCs w:val="24"/>
              </w:rPr>
              <w:t>ь</w:t>
            </w:r>
            <w:r w:rsidRPr="003B56A3">
              <w:rPr>
                <w:rStyle w:val="9"/>
                <w:sz w:val="24"/>
                <w:szCs w:val="24"/>
              </w:rPr>
              <w:t>ного инт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реса к учебной деятельн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сти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30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4E674F" w:rsidRDefault="00FD5B9B" w:rsidP="00E36F00">
            <w:pPr>
              <w:spacing w:after="0" w:line="240" w:lineRule="auto"/>
              <w:ind w:left="6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E674F">
              <w:rPr>
                <w:rStyle w:val="8"/>
                <w:rFonts w:eastAsia="SimHei"/>
                <w:b w:val="0"/>
                <w:sz w:val="24"/>
                <w:szCs w:val="24"/>
              </w:rPr>
              <w:t>Наши проекты: «Скор</w:t>
            </w:r>
            <w:r w:rsidRPr="004E674F">
              <w:rPr>
                <w:rStyle w:val="8"/>
                <w:rFonts w:eastAsia="SimHei"/>
                <w:b w:val="0"/>
                <w:sz w:val="24"/>
                <w:szCs w:val="24"/>
              </w:rPr>
              <w:t>о</w:t>
            </w:r>
            <w:r w:rsidRPr="004E674F">
              <w:rPr>
                <w:rStyle w:val="8"/>
                <w:rFonts w:eastAsia="SimHei"/>
                <w:b w:val="0"/>
                <w:sz w:val="24"/>
                <w:szCs w:val="24"/>
              </w:rPr>
              <w:t>говорки»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пр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блемн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го об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чения, инфо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мацио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но-комм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никац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онные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Для чего придумали скорог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вор</w:t>
            </w:r>
            <w:r w:rsidRPr="003B56A3">
              <w:rPr>
                <w:rStyle w:val="9"/>
                <w:sz w:val="24"/>
                <w:szCs w:val="24"/>
              </w:rPr>
              <w:softHyphen/>
              <w:t>ки?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Формирование у уч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щихся деятель</w:t>
            </w:r>
            <w:r w:rsidRPr="003B56A3">
              <w:rPr>
                <w:rStyle w:val="9"/>
                <w:sz w:val="24"/>
                <w:szCs w:val="24"/>
              </w:rPr>
              <w:softHyphen/>
              <w:t>ностных способностей и сп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собностей к структ</w:t>
            </w:r>
            <w:r w:rsidRPr="003B56A3">
              <w:rPr>
                <w:rStyle w:val="9"/>
                <w:sz w:val="24"/>
                <w:szCs w:val="24"/>
              </w:rPr>
              <w:t>у</w:t>
            </w:r>
            <w:r w:rsidRPr="003B56A3">
              <w:rPr>
                <w:rStyle w:val="9"/>
                <w:sz w:val="24"/>
                <w:szCs w:val="24"/>
              </w:rPr>
              <w:t>рированию предметн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го содер</w:t>
            </w:r>
            <w:r w:rsidRPr="003B56A3">
              <w:rPr>
                <w:rStyle w:val="9"/>
                <w:sz w:val="24"/>
                <w:szCs w:val="24"/>
              </w:rPr>
              <w:softHyphen/>
              <w:t>жания: фро</w:t>
            </w:r>
            <w:r w:rsidRPr="003B56A3">
              <w:rPr>
                <w:rStyle w:val="9"/>
                <w:sz w:val="24"/>
                <w:szCs w:val="24"/>
              </w:rPr>
              <w:t>н</w:t>
            </w:r>
            <w:r w:rsidRPr="003B56A3">
              <w:rPr>
                <w:rStyle w:val="9"/>
                <w:sz w:val="24"/>
                <w:szCs w:val="24"/>
              </w:rPr>
              <w:t>тальная беседа с кла</w:t>
            </w:r>
            <w:r w:rsidRPr="003B56A3">
              <w:rPr>
                <w:rStyle w:val="9"/>
                <w:sz w:val="24"/>
                <w:szCs w:val="24"/>
              </w:rPr>
              <w:t>с</w:t>
            </w:r>
            <w:r>
              <w:rPr>
                <w:rStyle w:val="9"/>
                <w:sz w:val="24"/>
                <w:szCs w:val="24"/>
              </w:rPr>
              <w:t>сом по теме урока</w:t>
            </w:r>
            <w:r w:rsidRPr="003B56A3">
              <w:rPr>
                <w:rStyle w:val="9"/>
                <w:sz w:val="24"/>
                <w:szCs w:val="24"/>
              </w:rPr>
              <w:t>, и</w:t>
            </w:r>
            <w:r w:rsidRPr="003B56A3">
              <w:rPr>
                <w:rStyle w:val="9"/>
                <w:sz w:val="24"/>
                <w:szCs w:val="24"/>
              </w:rPr>
              <w:t>н</w:t>
            </w:r>
            <w:r w:rsidRPr="003B56A3">
              <w:rPr>
                <w:rStyle w:val="9"/>
                <w:sz w:val="24"/>
                <w:szCs w:val="24"/>
              </w:rPr>
              <w:t>диви</w:t>
            </w:r>
            <w:r w:rsidRPr="003B56A3">
              <w:rPr>
                <w:rStyle w:val="9"/>
                <w:sz w:val="24"/>
                <w:szCs w:val="24"/>
              </w:rPr>
              <w:softHyphen/>
              <w:t>дуальное и гру</w:t>
            </w:r>
            <w:r w:rsidRPr="003B56A3">
              <w:rPr>
                <w:rStyle w:val="9"/>
                <w:sz w:val="24"/>
                <w:szCs w:val="24"/>
              </w:rPr>
              <w:t>п</w:t>
            </w:r>
            <w:r w:rsidRPr="003B56A3">
              <w:rPr>
                <w:rStyle w:val="9"/>
                <w:sz w:val="24"/>
                <w:szCs w:val="24"/>
              </w:rPr>
              <w:t>повое проектир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>
              <w:rPr>
                <w:rStyle w:val="9"/>
                <w:sz w:val="24"/>
                <w:szCs w:val="24"/>
              </w:rPr>
              <w:t>вание</w:t>
            </w:r>
            <w:r w:rsidRPr="003B56A3">
              <w:rPr>
                <w:rStyle w:val="9"/>
                <w:sz w:val="24"/>
                <w:szCs w:val="24"/>
              </w:rPr>
              <w:t>, презентация проектов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Научиться выбирать ско</w:t>
            </w:r>
            <w:r w:rsidRPr="003B56A3">
              <w:rPr>
                <w:rStyle w:val="9"/>
                <w:sz w:val="24"/>
                <w:szCs w:val="24"/>
              </w:rPr>
              <w:softHyphen/>
              <w:t>роговорки с шипящими звуками, произносить их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Style w:val="9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Коммуникативные:</w:t>
            </w:r>
            <w:r w:rsidRPr="003B56A3">
              <w:rPr>
                <w:rStyle w:val="9"/>
                <w:sz w:val="24"/>
                <w:szCs w:val="24"/>
              </w:rPr>
              <w:t xml:space="preserve"> участвовать в коллективном обсуждении про</w:t>
            </w:r>
            <w:r w:rsidRPr="003B56A3">
              <w:rPr>
                <w:rStyle w:val="9"/>
                <w:sz w:val="24"/>
                <w:szCs w:val="24"/>
              </w:rPr>
              <w:softHyphen/>
              <w:t>блем, эффективно сотрудничать и способствовать продуктивной кооперации, участвовать в пр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зен</w:t>
            </w:r>
            <w:r w:rsidRPr="003B56A3">
              <w:rPr>
                <w:rStyle w:val="9"/>
                <w:sz w:val="24"/>
                <w:szCs w:val="24"/>
              </w:rPr>
              <w:softHyphen/>
              <w:t xml:space="preserve">тации выполненной работы. 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Регулятивные:</w:t>
            </w:r>
            <w:r w:rsidRPr="003B56A3">
              <w:rPr>
                <w:rStyle w:val="9"/>
                <w:sz w:val="24"/>
                <w:szCs w:val="24"/>
              </w:rPr>
              <w:t xml:space="preserve"> адекватно во</w:t>
            </w:r>
            <w:r w:rsidRPr="003B56A3">
              <w:rPr>
                <w:rStyle w:val="9"/>
                <w:sz w:val="24"/>
                <w:szCs w:val="24"/>
              </w:rPr>
              <w:t>с</w:t>
            </w:r>
            <w:r w:rsidRPr="003B56A3">
              <w:rPr>
                <w:rStyle w:val="9"/>
                <w:sz w:val="24"/>
                <w:szCs w:val="24"/>
              </w:rPr>
              <w:t>при</w:t>
            </w:r>
            <w:r w:rsidRPr="003B56A3">
              <w:rPr>
                <w:rStyle w:val="9"/>
                <w:sz w:val="24"/>
                <w:szCs w:val="24"/>
              </w:rPr>
              <w:softHyphen/>
              <w:t>нимать предложения и оценку учи</w:t>
            </w:r>
            <w:r w:rsidRPr="003B56A3">
              <w:rPr>
                <w:rStyle w:val="9"/>
                <w:sz w:val="24"/>
                <w:szCs w:val="24"/>
              </w:rPr>
              <w:softHyphen/>
              <w:t>теля, товарищей.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Познавательные:</w:t>
            </w:r>
            <w:r w:rsidRPr="003B56A3">
              <w:rPr>
                <w:rStyle w:val="9"/>
                <w:sz w:val="24"/>
                <w:szCs w:val="24"/>
              </w:rPr>
              <w:t xml:space="preserve"> работать с раз</w:t>
            </w:r>
            <w:r w:rsidRPr="003B56A3">
              <w:rPr>
                <w:rStyle w:val="9"/>
                <w:sz w:val="24"/>
                <w:szCs w:val="24"/>
              </w:rPr>
              <w:softHyphen/>
              <w:t>ными источниками инф-ии, уметь подготовить и презентовать мат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риалы, иллюстрирующие процесс исследования и его результаты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вание ж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лания о</w:t>
            </w:r>
            <w:r w:rsidRPr="003B56A3">
              <w:rPr>
                <w:rStyle w:val="9"/>
                <w:sz w:val="24"/>
                <w:szCs w:val="24"/>
              </w:rPr>
              <w:t>с</w:t>
            </w:r>
            <w:r w:rsidRPr="003B56A3">
              <w:rPr>
                <w:rStyle w:val="9"/>
                <w:sz w:val="24"/>
                <w:szCs w:val="24"/>
              </w:rPr>
              <w:t>ваи</w:t>
            </w:r>
            <w:r w:rsidRPr="003B56A3">
              <w:rPr>
                <w:rStyle w:val="9"/>
                <w:sz w:val="24"/>
                <w:szCs w:val="24"/>
              </w:rPr>
              <w:softHyphen/>
              <w:t>вать н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вые виды деятельн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сти, уча</w:t>
            </w:r>
            <w:r w:rsidRPr="003B56A3">
              <w:rPr>
                <w:rStyle w:val="9"/>
                <w:sz w:val="24"/>
                <w:szCs w:val="24"/>
              </w:rPr>
              <w:softHyphen/>
              <w:t>ствовать в творче</w:t>
            </w:r>
            <w:r w:rsidRPr="003B56A3">
              <w:rPr>
                <w:rStyle w:val="9"/>
                <w:sz w:val="24"/>
                <w:szCs w:val="24"/>
              </w:rPr>
              <w:softHyphen/>
              <w:t>ском, соз</w:t>
            </w:r>
            <w:r w:rsidRPr="003B56A3">
              <w:rPr>
                <w:rStyle w:val="9"/>
                <w:sz w:val="24"/>
                <w:szCs w:val="24"/>
              </w:rPr>
              <w:t>и</w:t>
            </w:r>
            <w:r w:rsidRPr="003B56A3">
              <w:rPr>
                <w:rStyle w:val="9"/>
                <w:sz w:val="24"/>
                <w:szCs w:val="24"/>
              </w:rPr>
              <w:t>датель</w:t>
            </w:r>
            <w:r w:rsidRPr="003B56A3">
              <w:rPr>
                <w:rStyle w:val="9"/>
                <w:sz w:val="24"/>
                <w:szCs w:val="24"/>
              </w:rPr>
              <w:softHyphen/>
              <w:t>ном процессе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31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Буквосо</w:t>
            </w:r>
            <w:r w:rsidRPr="003B56A3">
              <w:rPr>
                <w:rStyle w:val="9"/>
                <w:sz w:val="24"/>
                <w:szCs w:val="24"/>
              </w:rPr>
              <w:softHyphen/>
              <w:t xml:space="preserve">четания </w:t>
            </w:r>
            <w:r w:rsidRPr="004E674F">
              <w:rPr>
                <w:rStyle w:val="92"/>
                <w:b/>
                <w:sz w:val="24"/>
                <w:szCs w:val="24"/>
              </w:rPr>
              <w:t>чк, чн, чт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Урок откр</w:t>
            </w:r>
            <w:r w:rsidRPr="003B56A3">
              <w:rPr>
                <w:rStyle w:val="9"/>
                <w:sz w:val="24"/>
                <w:szCs w:val="24"/>
              </w:rPr>
              <w:t>ы</w:t>
            </w:r>
            <w:r w:rsidRPr="003B56A3">
              <w:rPr>
                <w:rStyle w:val="9"/>
                <w:sz w:val="24"/>
                <w:szCs w:val="24"/>
              </w:rPr>
              <w:t>тия н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модиа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ностики и сам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корре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ции 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зульт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тов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Почему в буквосо</w:t>
            </w:r>
            <w:r w:rsidRPr="003B56A3">
              <w:rPr>
                <w:rStyle w:val="9"/>
                <w:sz w:val="24"/>
                <w:szCs w:val="24"/>
              </w:rPr>
              <w:softHyphen/>
              <w:t xml:space="preserve">четаниях </w:t>
            </w:r>
            <w:r w:rsidRPr="003B56A3">
              <w:rPr>
                <w:rStyle w:val="92"/>
                <w:sz w:val="24"/>
                <w:szCs w:val="24"/>
              </w:rPr>
              <w:t>чк, чн, чт, щн, нч</w:t>
            </w:r>
            <w:r w:rsidRPr="003B56A3">
              <w:rPr>
                <w:rStyle w:val="9"/>
                <w:sz w:val="24"/>
                <w:szCs w:val="24"/>
              </w:rPr>
              <w:t xml:space="preserve"> не обо</w:t>
            </w:r>
            <w:r w:rsidRPr="003B56A3">
              <w:rPr>
                <w:rStyle w:val="9"/>
                <w:sz w:val="24"/>
                <w:szCs w:val="24"/>
              </w:rPr>
              <w:softHyphen/>
              <w:t>значена мягкость согласных звуков [ч’] и[щ’]?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Формирование у уч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щихся умений по</w:t>
            </w:r>
            <w:r w:rsidRPr="003B56A3">
              <w:rPr>
                <w:rStyle w:val="9"/>
                <w:sz w:val="24"/>
                <w:szCs w:val="24"/>
              </w:rPr>
              <w:softHyphen/>
              <w:t>строения и реализации новых знаний: пр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блем.диалог (звуко-букв. анализ слов с б</w:t>
            </w:r>
            <w:r w:rsidRPr="003B56A3">
              <w:rPr>
                <w:rStyle w:val="9"/>
                <w:sz w:val="24"/>
                <w:szCs w:val="24"/>
              </w:rPr>
              <w:t>у</w:t>
            </w:r>
            <w:r w:rsidRPr="003B56A3">
              <w:rPr>
                <w:rStyle w:val="9"/>
                <w:sz w:val="24"/>
                <w:szCs w:val="24"/>
              </w:rPr>
              <w:t xml:space="preserve">квосочетаниями </w:t>
            </w:r>
            <w:r w:rsidRPr="003B56A3">
              <w:rPr>
                <w:rStyle w:val="92"/>
                <w:sz w:val="24"/>
                <w:szCs w:val="24"/>
              </w:rPr>
              <w:t>чн, чк, чт, щн, нщ</w:t>
            </w:r>
            <w:r w:rsidRPr="003B56A3">
              <w:rPr>
                <w:rStyle w:val="9"/>
                <w:sz w:val="24"/>
                <w:szCs w:val="24"/>
              </w:rPr>
              <w:t>), кол. р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бота, работа в па</w:t>
            </w:r>
            <w:r w:rsidRPr="003B56A3">
              <w:rPr>
                <w:rStyle w:val="9"/>
                <w:sz w:val="24"/>
                <w:szCs w:val="24"/>
              </w:rPr>
              <w:softHyphen/>
              <w:t>рах (инсценирование ди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лога), проектирование выполнения дом. зад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ния, самооценка, вза</w:t>
            </w:r>
            <w:r w:rsidRPr="003B56A3">
              <w:rPr>
                <w:rStyle w:val="9"/>
                <w:sz w:val="24"/>
                <w:szCs w:val="24"/>
              </w:rPr>
              <w:t>и</w:t>
            </w:r>
            <w:r w:rsidRPr="003B56A3">
              <w:rPr>
                <w:rStyle w:val="9"/>
                <w:sz w:val="24"/>
                <w:szCs w:val="24"/>
              </w:rPr>
              <w:t>мооценка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Научиться устанавл</w:t>
            </w:r>
            <w:r w:rsidRPr="003B56A3">
              <w:rPr>
                <w:rStyle w:val="9"/>
                <w:sz w:val="24"/>
                <w:szCs w:val="24"/>
              </w:rPr>
              <w:t>и</w:t>
            </w:r>
            <w:r w:rsidRPr="003B56A3">
              <w:rPr>
                <w:rStyle w:val="9"/>
                <w:sz w:val="24"/>
                <w:szCs w:val="24"/>
              </w:rPr>
              <w:t>вать в сл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вах наличие бук</w:t>
            </w:r>
            <w:r w:rsidRPr="003B56A3">
              <w:rPr>
                <w:rStyle w:val="9"/>
                <w:sz w:val="24"/>
                <w:szCs w:val="24"/>
              </w:rPr>
              <w:softHyphen/>
              <w:t xml:space="preserve">восочетаний </w:t>
            </w:r>
            <w:r w:rsidRPr="003B56A3">
              <w:rPr>
                <w:rStyle w:val="93"/>
                <w:sz w:val="24"/>
                <w:szCs w:val="24"/>
              </w:rPr>
              <w:t>чн, чк, чт, щн, нщ,</w:t>
            </w:r>
            <w:r w:rsidRPr="003B56A3">
              <w:rPr>
                <w:rStyle w:val="9"/>
                <w:sz w:val="24"/>
                <w:szCs w:val="24"/>
              </w:rPr>
              <w:t xml:space="preserve"> обоснов</w:t>
            </w:r>
            <w:r w:rsidRPr="003B56A3">
              <w:rPr>
                <w:rStyle w:val="9"/>
                <w:sz w:val="24"/>
                <w:szCs w:val="24"/>
              </w:rPr>
              <w:t>ы</w:t>
            </w:r>
            <w:r w:rsidRPr="003B56A3">
              <w:rPr>
                <w:rStyle w:val="9"/>
                <w:sz w:val="24"/>
                <w:szCs w:val="24"/>
              </w:rPr>
              <w:t>вать напис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ние слов с этой орф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граммой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Style w:val="9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Коммуникативные:</w:t>
            </w:r>
            <w:r w:rsidRPr="003B56A3">
              <w:rPr>
                <w:rStyle w:val="9"/>
                <w:sz w:val="24"/>
                <w:szCs w:val="24"/>
              </w:rPr>
              <w:t xml:space="preserve"> участв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вать в коллективном обсужд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нии про</w:t>
            </w:r>
            <w:r w:rsidRPr="003B56A3">
              <w:rPr>
                <w:rStyle w:val="9"/>
                <w:sz w:val="24"/>
                <w:szCs w:val="24"/>
              </w:rPr>
              <w:softHyphen/>
              <w:t>блем, использовать речь для регу</w:t>
            </w:r>
            <w:r w:rsidRPr="003B56A3">
              <w:rPr>
                <w:rStyle w:val="9"/>
                <w:sz w:val="24"/>
                <w:szCs w:val="24"/>
              </w:rPr>
              <w:softHyphen/>
              <w:t>ляции своего действия.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Style w:val="9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Регулятивные:</w:t>
            </w:r>
            <w:r w:rsidRPr="003B56A3">
              <w:rPr>
                <w:rStyle w:val="9"/>
                <w:sz w:val="24"/>
                <w:szCs w:val="24"/>
              </w:rPr>
              <w:t xml:space="preserve"> принимать и сохра</w:t>
            </w:r>
            <w:r w:rsidRPr="003B56A3">
              <w:rPr>
                <w:rStyle w:val="9"/>
                <w:sz w:val="24"/>
                <w:szCs w:val="24"/>
              </w:rPr>
              <w:softHyphen/>
              <w:t>нять учебную задачу.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3"/>
                <w:sz w:val="24"/>
                <w:szCs w:val="24"/>
              </w:rPr>
              <w:t>Познавательные:</w:t>
            </w:r>
            <w:r w:rsidRPr="003B56A3">
              <w:rPr>
                <w:rStyle w:val="9"/>
                <w:sz w:val="24"/>
                <w:szCs w:val="24"/>
              </w:rPr>
              <w:t xml:space="preserve"> выдвигать гипо</w:t>
            </w:r>
            <w:r w:rsidRPr="003B56A3">
              <w:rPr>
                <w:rStyle w:val="9"/>
                <w:sz w:val="24"/>
                <w:szCs w:val="24"/>
              </w:rPr>
              <w:softHyphen/>
              <w:t>тезы и обосновывать их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вание п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знавател</w:t>
            </w:r>
            <w:r w:rsidRPr="003B56A3">
              <w:rPr>
                <w:rStyle w:val="9"/>
                <w:sz w:val="24"/>
                <w:szCs w:val="24"/>
              </w:rPr>
              <w:t>ь</w:t>
            </w:r>
            <w:r w:rsidRPr="003B56A3">
              <w:rPr>
                <w:rStyle w:val="9"/>
                <w:sz w:val="24"/>
                <w:szCs w:val="24"/>
              </w:rPr>
              <w:t>ного инт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реса к учебной деятельн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сти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31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Буквосо</w:t>
            </w:r>
            <w:r w:rsidRPr="003B56A3">
              <w:rPr>
                <w:rStyle w:val="9"/>
                <w:sz w:val="24"/>
                <w:szCs w:val="24"/>
              </w:rPr>
              <w:softHyphen/>
              <w:t xml:space="preserve">четания </w:t>
            </w:r>
            <w:r w:rsidRPr="004E674F">
              <w:rPr>
                <w:rStyle w:val="91"/>
                <w:b/>
                <w:sz w:val="24"/>
                <w:szCs w:val="24"/>
              </w:rPr>
              <w:t>жи-ши, ча</w:t>
            </w:r>
            <w:r w:rsidRPr="004E674F">
              <w:rPr>
                <w:rStyle w:val="9"/>
                <w:b/>
                <w:sz w:val="24"/>
                <w:szCs w:val="24"/>
              </w:rPr>
              <w:t>-</w:t>
            </w:r>
            <w:r w:rsidRPr="004E674F">
              <w:rPr>
                <w:rStyle w:val="91"/>
                <w:b/>
                <w:sz w:val="24"/>
                <w:szCs w:val="24"/>
              </w:rPr>
              <w:t>ща, чу-щу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Урок откр</w:t>
            </w:r>
            <w:r w:rsidRPr="003B56A3">
              <w:rPr>
                <w:rStyle w:val="9"/>
                <w:sz w:val="24"/>
                <w:szCs w:val="24"/>
              </w:rPr>
              <w:t>ы</w:t>
            </w:r>
            <w:r w:rsidRPr="003B56A3">
              <w:rPr>
                <w:rStyle w:val="9"/>
                <w:sz w:val="24"/>
                <w:szCs w:val="24"/>
              </w:rPr>
              <w:t>тия н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вого знания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личн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стного орие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ванного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 xml:space="preserve">Почему написание гласных </w:t>
            </w:r>
            <w:r w:rsidRPr="003B56A3">
              <w:rPr>
                <w:rStyle w:val="91"/>
                <w:sz w:val="24"/>
                <w:szCs w:val="24"/>
              </w:rPr>
              <w:t>и, а, у</w:t>
            </w:r>
            <w:r w:rsidRPr="003B56A3">
              <w:rPr>
                <w:rStyle w:val="9"/>
                <w:sz w:val="24"/>
                <w:szCs w:val="24"/>
              </w:rPr>
              <w:t xml:space="preserve"> после шипящих </w:t>
            </w:r>
            <w:r w:rsidRPr="003B56A3">
              <w:rPr>
                <w:rStyle w:val="6"/>
                <w:sz w:val="24"/>
                <w:szCs w:val="24"/>
              </w:rPr>
              <w:t xml:space="preserve">[Ч’Ь [щ’] </w:t>
            </w:r>
            <w:r w:rsidRPr="003B56A3">
              <w:rPr>
                <w:rStyle w:val="9"/>
                <w:sz w:val="24"/>
                <w:szCs w:val="24"/>
              </w:rPr>
              <w:t>[ж], [ш] надо запо</w:t>
            </w:r>
            <w:r w:rsidRPr="003B56A3">
              <w:rPr>
                <w:rStyle w:val="9"/>
                <w:sz w:val="24"/>
                <w:szCs w:val="24"/>
              </w:rPr>
              <w:softHyphen/>
              <w:t>минать?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Формирование у уч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щихся умений по</w:t>
            </w:r>
            <w:r w:rsidRPr="003B56A3">
              <w:rPr>
                <w:rStyle w:val="9"/>
                <w:sz w:val="24"/>
                <w:szCs w:val="24"/>
              </w:rPr>
              <w:softHyphen/>
              <w:t>строения и реализации новых знаний: пр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блем.диалог (звуко-букв. анализ слов с б</w:t>
            </w:r>
            <w:r w:rsidRPr="003B56A3">
              <w:rPr>
                <w:rStyle w:val="9"/>
                <w:sz w:val="24"/>
                <w:szCs w:val="24"/>
              </w:rPr>
              <w:t>у</w:t>
            </w:r>
            <w:r w:rsidRPr="003B56A3">
              <w:rPr>
                <w:rStyle w:val="9"/>
                <w:sz w:val="24"/>
                <w:szCs w:val="24"/>
              </w:rPr>
              <w:t xml:space="preserve">квосочетаниями </w:t>
            </w:r>
            <w:r w:rsidRPr="003B56A3">
              <w:rPr>
                <w:rStyle w:val="91"/>
                <w:sz w:val="24"/>
                <w:szCs w:val="24"/>
              </w:rPr>
              <w:t>жи</w:t>
            </w:r>
            <w:r w:rsidRPr="003B56A3">
              <w:rPr>
                <w:rStyle w:val="9"/>
                <w:sz w:val="24"/>
                <w:szCs w:val="24"/>
              </w:rPr>
              <w:t xml:space="preserve"> — </w:t>
            </w:r>
            <w:r w:rsidRPr="003B56A3">
              <w:rPr>
                <w:rStyle w:val="91"/>
                <w:sz w:val="24"/>
                <w:szCs w:val="24"/>
              </w:rPr>
              <w:t>ши, ча</w:t>
            </w:r>
            <w:r w:rsidRPr="003B56A3">
              <w:rPr>
                <w:rStyle w:val="9"/>
                <w:sz w:val="24"/>
                <w:szCs w:val="24"/>
              </w:rPr>
              <w:t xml:space="preserve"> — </w:t>
            </w:r>
            <w:r w:rsidRPr="003B56A3">
              <w:rPr>
                <w:rStyle w:val="91"/>
                <w:sz w:val="24"/>
                <w:szCs w:val="24"/>
              </w:rPr>
              <w:t>ща, чу—щу</w:t>
            </w:r>
            <w:r w:rsidRPr="003B56A3">
              <w:rPr>
                <w:rStyle w:val="9"/>
                <w:sz w:val="24"/>
                <w:szCs w:val="24"/>
              </w:rPr>
              <w:t>), работа в парах (распознавание орф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 xml:space="preserve">граммы в </w:t>
            </w:r>
            <w:r>
              <w:rPr>
                <w:rStyle w:val="9"/>
                <w:sz w:val="24"/>
                <w:szCs w:val="24"/>
              </w:rPr>
              <w:t>словах т. р</w:t>
            </w:r>
            <w:r>
              <w:rPr>
                <w:rStyle w:val="9"/>
                <w:sz w:val="24"/>
                <w:szCs w:val="24"/>
              </w:rPr>
              <w:t>а</w:t>
            </w:r>
            <w:r>
              <w:rPr>
                <w:rStyle w:val="9"/>
                <w:sz w:val="24"/>
                <w:szCs w:val="24"/>
              </w:rPr>
              <w:t>бота</w:t>
            </w:r>
            <w:r w:rsidRPr="003B56A3">
              <w:rPr>
                <w:rStyle w:val="9"/>
                <w:sz w:val="24"/>
                <w:szCs w:val="24"/>
              </w:rPr>
              <w:t>, проектиров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ние выполнения дом. зад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ния, само</w:t>
            </w:r>
            <w:r w:rsidRPr="003B56A3">
              <w:rPr>
                <w:rStyle w:val="9"/>
                <w:sz w:val="24"/>
                <w:szCs w:val="24"/>
              </w:rPr>
              <w:softHyphen/>
              <w:t>оценка, вза</w:t>
            </w:r>
            <w:r w:rsidRPr="003B56A3">
              <w:rPr>
                <w:rStyle w:val="9"/>
                <w:sz w:val="24"/>
                <w:szCs w:val="24"/>
              </w:rPr>
              <w:t>и</w:t>
            </w:r>
            <w:r w:rsidRPr="003B56A3">
              <w:rPr>
                <w:rStyle w:val="9"/>
                <w:sz w:val="24"/>
                <w:szCs w:val="24"/>
              </w:rPr>
              <w:t>мооценка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pt"/>
                <w:sz w:val="24"/>
                <w:szCs w:val="24"/>
              </w:rPr>
              <w:t>Научиться обоснов</w:t>
            </w:r>
            <w:r w:rsidRPr="003B56A3">
              <w:rPr>
                <w:rStyle w:val="9pt"/>
                <w:sz w:val="24"/>
                <w:szCs w:val="24"/>
              </w:rPr>
              <w:t>ы</w:t>
            </w:r>
            <w:r w:rsidRPr="003B56A3">
              <w:rPr>
                <w:rStyle w:val="9pt"/>
                <w:sz w:val="24"/>
                <w:szCs w:val="24"/>
              </w:rPr>
              <w:t>вать напис</w:t>
            </w:r>
            <w:r w:rsidRPr="003B56A3">
              <w:rPr>
                <w:rStyle w:val="9pt"/>
                <w:sz w:val="24"/>
                <w:szCs w:val="24"/>
              </w:rPr>
              <w:t>а</w:t>
            </w:r>
            <w:r w:rsidRPr="003B56A3">
              <w:rPr>
                <w:rStyle w:val="9pt"/>
                <w:sz w:val="24"/>
                <w:szCs w:val="24"/>
              </w:rPr>
              <w:t>ние слов с букво</w:t>
            </w:r>
            <w:r w:rsidRPr="003B56A3">
              <w:rPr>
                <w:rStyle w:val="9pt"/>
                <w:sz w:val="24"/>
                <w:szCs w:val="24"/>
              </w:rPr>
              <w:softHyphen/>
              <w:t xml:space="preserve">сочетаниями </w:t>
            </w:r>
            <w:r w:rsidRPr="003B56A3">
              <w:rPr>
                <w:rStyle w:val="9pt2"/>
                <w:sz w:val="24"/>
                <w:szCs w:val="24"/>
              </w:rPr>
              <w:t>жи</w:t>
            </w:r>
            <w:r w:rsidRPr="003B56A3">
              <w:rPr>
                <w:rStyle w:val="9pt"/>
                <w:sz w:val="24"/>
                <w:szCs w:val="24"/>
              </w:rPr>
              <w:t xml:space="preserve"> — </w:t>
            </w:r>
            <w:r w:rsidRPr="003B56A3">
              <w:rPr>
                <w:rStyle w:val="9pt2"/>
                <w:sz w:val="24"/>
                <w:szCs w:val="24"/>
              </w:rPr>
              <w:t>ши, ча</w:t>
            </w:r>
            <w:r w:rsidRPr="003B56A3">
              <w:rPr>
                <w:rStyle w:val="9pt"/>
                <w:sz w:val="24"/>
                <w:szCs w:val="24"/>
              </w:rPr>
              <w:t xml:space="preserve"> — </w:t>
            </w:r>
            <w:r w:rsidRPr="003B56A3">
              <w:rPr>
                <w:rStyle w:val="9pt2"/>
                <w:sz w:val="24"/>
                <w:szCs w:val="24"/>
              </w:rPr>
              <w:t>ща, чу</w:t>
            </w:r>
            <w:r w:rsidRPr="003B56A3">
              <w:rPr>
                <w:rStyle w:val="9pt"/>
                <w:sz w:val="24"/>
                <w:szCs w:val="24"/>
              </w:rPr>
              <w:t xml:space="preserve"> — </w:t>
            </w:r>
            <w:r w:rsidRPr="003B56A3">
              <w:rPr>
                <w:rStyle w:val="9pt2"/>
                <w:sz w:val="24"/>
                <w:szCs w:val="24"/>
              </w:rPr>
              <w:t>щу,</w:t>
            </w:r>
            <w:r w:rsidRPr="003B56A3">
              <w:rPr>
                <w:rStyle w:val="9pt"/>
                <w:sz w:val="24"/>
                <w:szCs w:val="24"/>
              </w:rPr>
              <w:t xml:space="preserve"> нахо</w:t>
            </w:r>
            <w:r w:rsidRPr="003B56A3">
              <w:rPr>
                <w:rStyle w:val="9pt"/>
                <w:sz w:val="24"/>
                <w:szCs w:val="24"/>
              </w:rPr>
              <w:softHyphen/>
              <w:t>дить в сл</w:t>
            </w:r>
            <w:r w:rsidRPr="003B56A3">
              <w:rPr>
                <w:rStyle w:val="9pt"/>
                <w:sz w:val="24"/>
                <w:szCs w:val="24"/>
              </w:rPr>
              <w:t>о</w:t>
            </w:r>
            <w:r w:rsidRPr="003B56A3">
              <w:rPr>
                <w:rStyle w:val="9pt"/>
                <w:sz w:val="24"/>
                <w:szCs w:val="24"/>
              </w:rPr>
              <w:t>вах буквос</w:t>
            </w:r>
            <w:r w:rsidRPr="003B56A3">
              <w:rPr>
                <w:rStyle w:val="9pt"/>
                <w:sz w:val="24"/>
                <w:szCs w:val="24"/>
              </w:rPr>
              <w:t>о</w:t>
            </w:r>
            <w:r w:rsidRPr="003B56A3">
              <w:rPr>
                <w:rStyle w:val="9pt"/>
                <w:sz w:val="24"/>
                <w:szCs w:val="24"/>
              </w:rPr>
              <w:t>че</w:t>
            </w:r>
            <w:r w:rsidRPr="003B56A3">
              <w:rPr>
                <w:rStyle w:val="9pt"/>
                <w:sz w:val="24"/>
                <w:szCs w:val="24"/>
              </w:rPr>
              <w:softHyphen/>
              <w:t xml:space="preserve">тания </w:t>
            </w:r>
            <w:r w:rsidRPr="003B56A3">
              <w:rPr>
                <w:rStyle w:val="9pt2"/>
                <w:sz w:val="24"/>
                <w:szCs w:val="24"/>
              </w:rPr>
              <w:t>жи</w:t>
            </w:r>
            <w:r w:rsidRPr="003B56A3">
              <w:rPr>
                <w:rStyle w:val="9pt"/>
                <w:sz w:val="24"/>
                <w:szCs w:val="24"/>
              </w:rPr>
              <w:t xml:space="preserve"> — </w:t>
            </w:r>
            <w:r w:rsidRPr="003B56A3">
              <w:rPr>
                <w:rStyle w:val="9pt2"/>
                <w:sz w:val="24"/>
                <w:szCs w:val="24"/>
              </w:rPr>
              <w:t>ши, ча</w:t>
            </w:r>
            <w:r w:rsidRPr="003B56A3">
              <w:rPr>
                <w:rStyle w:val="9pt"/>
                <w:sz w:val="24"/>
                <w:szCs w:val="24"/>
              </w:rPr>
              <w:t xml:space="preserve"> — </w:t>
            </w:r>
            <w:r w:rsidRPr="003B56A3">
              <w:rPr>
                <w:rStyle w:val="9pt2"/>
                <w:sz w:val="24"/>
                <w:szCs w:val="24"/>
              </w:rPr>
              <w:t>ща, чу-щу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pt1"/>
                <w:sz w:val="24"/>
                <w:szCs w:val="24"/>
              </w:rPr>
              <w:t xml:space="preserve">Коммуникативные: </w:t>
            </w:r>
            <w:r w:rsidRPr="003B56A3">
              <w:rPr>
                <w:rStyle w:val="9pt"/>
                <w:sz w:val="24"/>
                <w:szCs w:val="24"/>
              </w:rPr>
              <w:t>адекватно использовать речевые средс</w:t>
            </w:r>
            <w:r w:rsidRPr="003B56A3">
              <w:rPr>
                <w:rStyle w:val="9pt"/>
                <w:sz w:val="24"/>
                <w:szCs w:val="24"/>
              </w:rPr>
              <w:t>т</w:t>
            </w:r>
            <w:r w:rsidRPr="003B56A3">
              <w:rPr>
                <w:rStyle w:val="9pt"/>
                <w:sz w:val="24"/>
                <w:szCs w:val="24"/>
              </w:rPr>
              <w:t>ва для решения коммуник</w:t>
            </w:r>
            <w:r w:rsidRPr="003B56A3">
              <w:rPr>
                <w:rStyle w:val="9pt"/>
                <w:sz w:val="24"/>
                <w:szCs w:val="24"/>
              </w:rPr>
              <w:t>а</w:t>
            </w:r>
            <w:r w:rsidRPr="003B56A3">
              <w:rPr>
                <w:rStyle w:val="9pt"/>
                <w:sz w:val="24"/>
                <w:szCs w:val="24"/>
              </w:rPr>
              <w:t>тивных задач, владеть диал</w:t>
            </w:r>
            <w:r w:rsidRPr="003B56A3">
              <w:rPr>
                <w:rStyle w:val="9pt"/>
                <w:sz w:val="24"/>
                <w:szCs w:val="24"/>
              </w:rPr>
              <w:t>о</w:t>
            </w:r>
            <w:r w:rsidRPr="003B56A3">
              <w:rPr>
                <w:rStyle w:val="9pt"/>
                <w:sz w:val="24"/>
                <w:szCs w:val="24"/>
              </w:rPr>
              <w:t>гической фор</w:t>
            </w:r>
            <w:r w:rsidRPr="003B56A3">
              <w:rPr>
                <w:rStyle w:val="9pt"/>
                <w:sz w:val="24"/>
                <w:szCs w:val="24"/>
              </w:rPr>
              <w:softHyphen/>
              <w:t>мой коммуник</w:t>
            </w:r>
            <w:r w:rsidRPr="003B56A3">
              <w:rPr>
                <w:rStyle w:val="9pt"/>
                <w:sz w:val="24"/>
                <w:szCs w:val="24"/>
              </w:rPr>
              <w:t>а</w:t>
            </w:r>
            <w:r w:rsidRPr="003B56A3">
              <w:rPr>
                <w:rStyle w:val="9pt"/>
                <w:sz w:val="24"/>
                <w:szCs w:val="24"/>
              </w:rPr>
              <w:t>ции.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Style w:val="9pt"/>
                <w:sz w:val="24"/>
                <w:szCs w:val="24"/>
              </w:rPr>
            </w:pPr>
            <w:r w:rsidRPr="003B56A3">
              <w:rPr>
                <w:rStyle w:val="9pt1"/>
                <w:sz w:val="24"/>
                <w:szCs w:val="24"/>
              </w:rPr>
              <w:t xml:space="preserve">Регулятивные: </w:t>
            </w:r>
            <w:r w:rsidRPr="003B56A3">
              <w:rPr>
                <w:rStyle w:val="9pt"/>
                <w:sz w:val="24"/>
                <w:szCs w:val="24"/>
              </w:rPr>
              <w:t>принимать и сохра</w:t>
            </w:r>
            <w:r w:rsidRPr="003B56A3">
              <w:rPr>
                <w:rStyle w:val="9pt"/>
                <w:sz w:val="24"/>
                <w:szCs w:val="24"/>
              </w:rPr>
              <w:softHyphen/>
              <w:t>нять учебную задачу.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pt1"/>
                <w:sz w:val="24"/>
                <w:szCs w:val="24"/>
              </w:rPr>
              <w:t xml:space="preserve">Познавательные: </w:t>
            </w:r>
            <w:r w:rsidRPr="003B56A3">
              <w:rPr>
                <w:rStyle w:val="9pt"/>
                <w:sz w:val="24"/>
                <w:szCs w:val="24"/>
              </w:rPr>
              <w:t>осущест</w:t>
            </w:r>
            <w:r w:rsidRPr="003B56A3">
              <w:rPr>
                <w:rStyle w:val="9pt"/>
                <w:sz w:val="24"/>
                <w:szCs w:val="24"/>
              </w:rPr>
              <w:t>в</w:t>
            </w:r>
            <w:r w:rsidRPr="003B56A3">
              <w:rPr>
                <w:rStyle w:val="9pt"/>
                <w:sz w:val="24"/>
                <w:szCs w:val="24"/>
              </w:rPr>
              <w:t>лять подведение под понятие на основе распознавания об</w:t>
            </w:r>
            <w:r w:rsidRPr="003B56A3">
              <w:rPr>
                <w:rStyle w:val="9pt"/>
                <w:sz w:val="24"/>
                <w:szCs w:val="24"/>
              </w:rPr>
              <w:t>ъ</w:t>
            </w:r>
            <w:r w:rsidRPr="003B56A3">
              <w:rPr>
                <w:rStyle w:val="9pt"/>
                <w:sz w:val="24"/>
                <w:szCs w:val="24"/>
              </w:rPr>
              <w:t>ектов, выде</w:t>
            </w:r>
            <w:r w:rsidRPr="003B56A3">
              <w:rPr>
                <w:rStyle w:val="9pt"/>
                <w:sz w:val="24"/>
                <w:szCs w:val="24"/>
              </w:rPr>
              <w:softHyphen/>
              <w:t>ления существе</w:t>
            </w:r>
            <w:r w:rsidRPr="003B56A3">
              <w:rPr>
                <w:rStyle w:val="9pt"/>
                <w:sz w:val="24"/>
                <w:szCs w:val="24"/>
              </w:rPr>
              <w:t>н</w:t>
            </w:r>
            <w:r w:rsidRPr="003B56A3">
              <w:rPr>
                <w:rStyle w:val="9pt"/>
                <w:sz w:val="24"/>
                <w:szCs w:val="24"/>
              </w:rPr>
              <w:t>ных пр</w:t>
            </w:r>
            <w:r w:rsidRPr="003B56A3">
              <w:rPr>
                <w:rStyle w:val="9pt"/>
                <w:sz w:val="24"/>
                <w:szCs w:val="24"/>
              </w:rPr>
              <w:t>и</w:t>
            </w:r>
            <w:r w:rsidRPr="003B56A3">
              <w:rPr>
                <w:rStyle w:val="9pt"/>
                <w:sz w:val="24"/>
                <w:szCs w:val="24"/>
              </w:rPr>
              <w:t>знаков и синтеза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pt"/>
                <w:sz w:val="24"/>
                <w:szCs w:val="24"/>
              </w:rPr>
              <w:t>Формир</w:t>
            </w:r>
            <w:r w:rsidRPr="003B56A3">
              <w:rPr>
                <w:rStyle w:val="9pt"/>
                <w:sz w:val="24"/>
                <w:szCs w:val="24"/>
              </w:rPr>
              <w:t>о</w:t>
            </w:r>
            <w:r w:rsidRPr="003B56A3">
              <w:rPr>
                <w:rStyle w:val="9pt"/>
                <w:sz w:val="24"/>
                <w:szCs w:val="24"/>
              </w:rPr>
              <w:t>вание п</w:t>
            </w:r>
            <w:r w:rsidRPr="003B56A3">
              <w:rPr>
                <w:rStyle w:val="9pt"/>
                <w:sz w:val="24"/>
                <w:szCs w:val="24"/>
              </w:rPr>
              <w:t>о</w:t>
            </w:r>
            <w:r w:rsidRPr="003B56A3">
              <w:rPr>
                <w:rStyle w:val="9pt"/>
                <w:sz w:val="24"/>
                <w:szCs w:val="24"/>
              </w:rPr>
              <w:t>знавател</w:t>
            </w:r>
            <w:r w:rsidRPr="003B56A3">
              <w:rPr>
                <w:rStyle w:val="9pt"/>
                <w:sz w:val="24"/>
                <w:szCs w:val="24"/>
              </w:rPr>
              <w:t>ь</w:t>
            </w:r>
            <w:r w:rsidRPr="003B56A3">
              <w:rPr>
                <w:rStyle w:val="9pt"/>
                <w:sz w:val="24"/>
                <w:szCs w:val="24"/>
              </w:rPr>
              <w:t>ного инт</w:t>
            </w:r>
            <w:r w:rsidRPr="003B56A3">
              <w:rPr>
                <w:rStyle w:val="9pt"/>
                <w:sz w:val="24"/>
                <w:szCs w:val="24"/>
              </w:rPr>
              <w:t>е</w:t>
            </w:r>
            <w:r w:rsidRPr="003B56A3">
              <w:rPr>
                <w:rStyle w:val="9pt"/>
                <w:sz w:val="24"/>
                <w:szCs w:val="24"/>
              </w:rPr>
              <w:t>реса к и</w:t>
            </w:r>
            <w:r w:rsidRPr="003B56A3">
              <w:rPr>
                <w:rStyle w:val="9pt"/>
                <w:sz w:val="24"/>
                <w:szCs w:val="24"/>
              </w:rPr>
              <w:t>с</w:t>
            </w:r>
            <w:r w:rsidRPr="003B56A3">
              <w:rPr>
                <w:rStyle w:val="9pt"/>
                <w:sz w:val="24"/>
                <w:szCs w:val="24"/>
              </w:rPr>
              <w:t>следов</w:t>
            </w:r>
            <w:r w:rsidRPr="003B56A3">
              <w:rPr>
                <w:rStyle w:val="9pt"/>
                <w:sz w:val="24"/>
                <w:szCs w:val="24"/>
              </w:rPr>
              <w:t>а</w:t>
            </w:r>
            <w:r w:rsidRPr="003B56A3">
              <w:rPr>
                <w:rStyle w:val="9pt"/>
                <w:sz w:val="24"/>
                <w:szCs w:val="24"/>
              </w:rPr>
              <w:t>тельской деятельн</w:t>
            </w:r>
            <w:r w:rsidRPr="003B56A3">
              <w:rPr>
                <w:rStyle w:val="9pt"/>
                <w:sz w:val="24"/>
                <w:szCs w:val="24"/>
              </w:rPr>
              <w:t>о</w:t>
            </w:r>
            <w:r w:rsidRPr="003B56A3">
              <w:rPr>
                <w:rStyle w:val="9pt"/>
                <w:sz w:val="24"/>
                <w:szCs w:val="24"/>
              </w:rPr>
              <w:t>сти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31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Право</w:t>
            </w:r>
            <w:r w:rsidRPr="003B56A3">
              <w:rPr>
                <w:rStyle w:val="9"/>
                <w:sz w:val="24"/>
                <w:szCs w:val="24"/>
              </w:rPr>
              <w:softHyphen/>
              <w:t>писание буквосо</w:t>
            </w:r>
            <w:r w:rsidRPr="003B56A3">
              <w:rPr>
                <w:rStyle w:val="9"/>
                <w:sz w:val="24"/>
                <w:szCs w:val="24"/>
              </w:rPr>
              <w:softHyphen/>
              <w:t xml:space="preserve">четаний </w:t>
            </w:r>
            <w:r w:rsidRPr="004E674F">
              <w:rPr>
                <w:rStyle w:val="91"/>
                <w:b/>
                <w:sz w:val="24"/>
                <w:szCs w:val="24"/>
              </w:rPr>
              <w:t>жи</w:t>
            </w:r>
            <w:r w:rsidRPr="004E674F">
              <w:rPr>
                <w:rStyle w:val="9"/>
                <w:b/>
                <w:sz w:val="24"/>
                <w:szCs w:val="24"/>
              </w:rPr>
              <w:t>-</w:t>
            </w:r>
            <w:r w:rsidRPr="004E674F">
              <w:rPr>
                <w:rStyle w:val="91"/>
                <w:b/>
                <w:sz w:val="24"/>
                <w:szCs w:val="24"/>
              </w:rPr>
              <w:t>ши, ча</w:t>
            </w:r>
            <w:r w:rsidRPr="004E674F">
              <w:rPr>
                <w:rStyle w:val="9"/>
                <w:b/>
                <w:sz w:val="24"/>
                <w:szCs w:val="24"/>
              </w:rPr>
              <w:t>-</w:t>
            </w:r>
            <w:r w:rsidRPr="004E674F">
              <w:rPr>
                <w:rStyle w:val="91"/>
                <w:b/>
                <w:sz w:val="24"/>
                <w:szCs w:val="24"/>
              </w:rPr>
              <w:t>ща, чу-щу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Урок рефле</w:t>
            </w:r>
            <w:r w:rsidRPr="003B56A3">
              <w:rPr>
                <w:rStyle w:val="9"/>
                <w:sz w:val="24"/>
                <w:szCs w:val="24"/>
              </w:rPr>
              <w:t>к</w:t>
            </w:r>
            <w:r w:rsidRPr="003B56A3">
              <w:rPr>
                <w:rStyle w:val="9"/>
                <w:sz w:val="24"/>
                <w:szCs w:val="24"/>
              </w:rPr>
              <w:t>сии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разв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вающего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Написа</w:t>
            </w:r>
            <w:r w:rsidRPr="003B56A3">
              <w:rPr>
                <w:rStyle w:val="9"/>
                <w:sz w:val="24"/>
                <w:szCs w:val="24"/>
              </w:rPr>
              <w:softHyphen/>
              <w:t>ние каких бу</w:t>
            </w:r>
            <w:r w:rsidRPr="003B56A3">
              <w:rPr>
                <w:rStyle w:val="9"/>
                <w:sz w:val="24"/>
                <w:szCs w:val="24"/>
              </w:rPr>
              <w:t>к</w:t>
            </w:r>
            <w:r w:rsidRPr="003B56A3">
              <w:rPr>
                <w:rStyle w:val="9"/>
                <w:sz w:val="24"/>
                <w:szCs w:val="24"/>
              </w:rPr>
              <w:t>восоче</w:t>
            </w:r>
            <w:r w:rsidRPr="003B56A3">
              <w:rPr>
                <w:rStyle w:val="9"/>
                <w:sz w:val="24"/>
                <w:szCs w:val="24"/>
              </w:rPr>
              <w:softHyphen/>
              <w:t>таний с ши</w:t>
            </w:r>
            <w:r w:rsidRPr="003B56A3">
              <w:rPr>
                <w:rStyle w:val="9"/>
                <w:sz w:val="24"/>
                <w:szCs w:val="24"/>
              </w:rPr>
              <w:softHyphen/>
              <w:t>пящими согласн</w:t>
            </w:r>
            <w:r w:rsidRPr="003B56A3">
              <w:rPr>
                <w:rStyle w:val="9"/>
                <w:sz w:val="24"/>
                <w:szCs w:val="24"/>
              </w:rPr>
              <w:t>ы</w:t>
            </w:r>
            <w:r w:rsidRPr="003B56A3">
              <w:rPr>
                <w:rStyle w:val="9"/>
                <w:sz w:val="24"/>
                <w:szCs w:val="24"/>
              </w:rPr>
              <w:t>ми звуками надо запо</w:t>
            </w:r>
            <w:r w:rsidRPr="003B56A3">
              <w:rPr>
                <w:rStyle w:val="9"/>
                <w:sz w:val="24"/>
                <w:szCs w:val="24"/>
              </w:rPr>
              <w:softHyphen/>
              <w:t>мнить?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Формирование у уч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щихся способностей к рефлексии коррекц</w:t>
            </w:r>
            <w:r w:rsidRPr="003B56A3">
              <w:rPr>
                <w:rStyle w:val="9"/>
                <w:sz w:val="24"/>
                <w:szCs w:val="24"/>
              </w:rPr>
              <w:t>и</w:t>
            </w:r>
            <w:r w:rsidRPr="003B56A3">
              <w:rPr>
                <w:rStyle w:val="9"/>
                <w:sz w:val="24"/>
                <w:szCs w:val="24"/>
              </w:rPr>
              <w:t>онно-контрол. типа и реализации коррекц</w:t>
            </w:r>
            <w:r w:rsidRPr="003B56A3">
              <w:rPr>
                <w:rStyle w:val="9"/>
                <w:sz w:val="24"/>
                <w:szCs w:val="24"/>
              </w:rPr>
              <w:t>и</w:t>
            </w:r>
            <w:r w:rsidRPr="003B56A3">
              <w:rPr>
                <w:rStyle w:val="9"/>
                <w:sz w:val="24"/>
                <w:szCs w:val="24"/>
              </w:rPr>
              <w:t>онной нормы (фикс</w:t>
            </w:r>
            <w:r w:rsidRPr="003B56A3">
              <w:rPr>
                <w:rStyle w:val="9"/>
                <w:sz w:val="24"/>
                <w:szCs w:val="24"/>
              </w:rPr>
              <w:t>и</w:t>
            </w:r>
            <w:r w:rsidRPr="003B56A3">
              <w:rPr>
                <w:rStyle w:val="9"/>
                <w:sz w:val="24"/>
                <w:szCs w:val="24"/>
              </w:rPr>
              <w:t>рования собственных затруднений в де</w:t>
            </w:r>
            <w:r w:rsidRPr="003B56A3">
              <w:rPr>
                <w:rStyle w:val="9"/>
                <w:sz w:val="24"/>
                <w:szCs w:val="24"/>
              </w:rPr>
              <w:t>я</w:t>
            </w:r>
            <w:r w:rsidRPr="003B56A3">
              <w:rPr>
                <w:rStyle w:val="9"/>
                <w:sz w:val="24"/>
                <w:szCs w:val="24"/>
              </w:rPr>
              <w:t>тельности): работа в парах</w:t>
            </w:r>
            <w:r>
              <w:rPr>
                <w:rStyle w:val="9"/>
                <w:sz w:val="24"/>
                <w:szCs w:val="24"/>
              </w:rPr>
              <w:t>, са</w:t>
            </w:r>
            <w:r w:rsidRPr="003B56A3">
              <w:rPr>
                <w:rStyle w:val="9"/>
                <w:sz w:val="24"/>
                <w:szCs w:val="24"/>
              </w:rPr>
              <w:t>мостоятел</w:t>
            </w:r>
            <w:r w:rsidRPr="003B56A3">
              <w:rPr>
                <w:rStyle w:val="9"/>
                <w:sz w:val="24"/>
                <w:szCs w:val="24"/>
              </w:rPr>
              <w:t>ь</w:t>
            </w:r>
            <w:r w:rsidRPr="003B56A3">
              <w:rPr>
                <w:rStyle w:val="9"/>
                <w:sz w:val="24"/>
                <w:szCs w:val="24"/>
              </w:rPr>
              <w:t>ная работа, комплек</w:t>
            </w:r>
            <w:r w:rsidRPr="003B56A3">
              <w:rPr>
                <w:rStyle w:val="9"/>
                <w:sz w:val="24"/>
                <w:szCs w:val="24"/>
              </w:rPr>
              <w:t>с</w:t>
            </w:r>
            <w:r w:rsidRPr="003B56A3">
              <w:rPr>
                <w:rStyle w:val="9"/>
                <w:sz w:val="24"/>
                <w:szCs w:val="24"/>
              </w:rPr>
              <w:t>ное повторение знаний об изученных орф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граммах, фронт. опрос по заданиям раздела «Проверь се</w:t>
            </w:r>
            <w:r>
              <w:rPr>
                <w:rStyle w:val="9"/>
                <w:sz w:val="24"/>
                <w:szCs w:val="24"/>
              </w:rPr>
              <w:t>бя»</w:t>
            </w:r>
            <w:r w:rsidRPr="003B56A3">
              <w:rPr>
                <w:rStyle w:val="9"/>
                <w:sz w:val="24"/>
                <w:szCs w:val="24"/>
              </w:rPr>
              <w:t>, пр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ектирование выполн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ния дом. задания, с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мооценка, взаим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оценка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pt"/>
                <w:sz w:val="24"/>
                <w:szCs w:val="24"/>
              </w:rPr>
              <w:t>Научиться находить в словах бу</w:t>
            </w:r>
            <w:r w:rsidRPr="003B56A3">
              <w:rPr>
                <w:rStyle w:val="9pt"/>
                <w:sz w:val="24"/>
                <w:szCs w:val="24"/>
              </w:rPr>
              <w:t>к</w:t>
            </w:r>
            <w:r w:rsidRPr="003B56A3">
              <w:rPr>
                <w:rStyle w:val="9pt"/>
                <w:sz w:val="24"/>
                <w:szCs w:val="24"/>
              </w:rPr>
              <w:t xml:space="preserve">восочетания </w:t>
            </w:r>
            <w:r w:rsidRPr="003B56A3">
              <w:rPr>
                <w:rStyle w:val="9pt2"/>
                <w:sz w:val="24"/>
                <w:szCs w:val="24"/>
              </w:rPr>
              <w:t>жи</w:t>
            </w:r>
            <w:r w:rsidRPr="003B56A3">
              <w:rPr>
                <w:rStyle w:val="9pt"/>
                <w:sz w:val="24"/>
                <w:szCs w:val="24"/>
              </w:rPr>
              <w:t xml:space="preserve"> — </w:t>
            </w:r>
            <w:r w:rsidRPr="003B56A3">
              <w:rPr>
                <w:rStyle w:val="9pt2"/>
                <w:sz w:val="24"/>
                <w:szCs w:val="24"/>
              </w:rPr>
              <w:t>ши, ча</w:t>
            </w:r>
            <w:r w:rsidRPr="003B56A3">
              <w:rPr>
                <w:rStyle w:val="9pt"/>
                <w:sz w:val="24"/>
                <w:szCs w:val="24"/>
              </w:rPr>
              <w:t xml:space="preserve"> — </w:t>
            </w:r>
            <w:r w:rsidRPr="003B56A3">
              <w:rPr>
                <w:rStyle w:val="9pt2"/>
                <w:sz w:val="24"/>
                <w:szCs w:val="24"/>
              </w:rPr>
              <w:t>ща, чу</w:t>
            </w:r>
            <w:r w:rsidRPr="003B56A3">
              <w:rPr>
                <w:rStyle w:val="9pt"/>
                <w:sz w:val="24"/>
                <w:szCs w:val="24"/>
              </w:rPr>
              <w:t xml:space="preserve"> — </w:t>
            </w:r>
            <w:r w:rsidRPr="003B56A3">
              <w:rPr>
                <w:rStyle w:val="9pt2"/>
                <w:sz w:val="24"/>
                <w:szCs w:val="24"/>
              </w:rPr>
              <w:t>щу, чк, чн, чт,</w:t>
            </w:r>
            <w:r w:rsidRPr="003B56A3">
              <w:rPr>
                <w:rStyle w:val="9pt"/>
                <w:sz w:val="24"/>
                <w:szCs w:val="24"/>
              </w:rPr>
              <w:t xml:space="preserve"> подб</w:t>
            </w:r>
            <w:r w:rsidRPr="003B56A3">
              <w:rPr>
                <w:rStyle w:val="9pt"/>
                <w:sz w:val="24"/>
                <w:szCs w:val="24"/>
              </w:rPr>
              <w:t>и</w:t>
            </w:r>
            <w:r w:rsidRPr="003B56A3">
              <w:rPr>
                <w:rStyle w:val="9pt"/>
                <w:sz w:val="24"/>
                <w:szCs w:val="24"/>
              </w:rPr>
              <w:t>рать прим</w:t>
            </w:r>
            <w:r w:rsidRPr="003B56A3">
              <w:rPr>
                <w:rStyle w:val="9pt"/>
                <w:sz w:val="24"/>
                <w:szCs w:val="24"/>
              </w:rPr>
              <w:t>е</w:t>
            </w:r>
            <w:r w:rsidRPr="003B56A3">
              <w:rPr>
                <w:rStyle w:val="9pt"/>
                <w:sz w:val="24"/>
                <w:szCs w:val="24"/>
              </w:rPr>
              <w:t>ры слов с т</w:t>
            </w:r>
            <w:r w:rsidRPr="003B56A3">
              <w:rPr>
                <w:rStyle w:val="9pt"/>
                <w:sz w:val="24"/>
                <w:szCs w:val="24"/>
              </w:rPr>
              <w:t>а</w:t>
            </w:r>
            <w:r w:rsidRPr="003B56A3">
              <w:rPr>
                <w:rStyle w:val="9pt"/>
                <w:sz w:val="24"/>
                <w:szCs w:val="24"/>
              </w:rPr>
              <w:t>кими букв</w:t>
            </w:r>
            <w:r w:rsidRPr="003B56A3">
              <w:rPr>
                <w:rStyle w:val="9pt"/>
                <w:sz w:val="24"/>
                <w:szCs w:val="24"/>
              </w:rPr>
              <w:t>о</w:t>
            </w:r>
            <w:r w:rsidRPr="003B56A3">
              <w:rPr>
                <w:rStyle w:val="9pt"/>
                <w:sz w:val="24"/>
                <w:szCs w:val="24"/>
              </w:rPr>
              <w:t>сочетани</w:t>
            </w:r>
            <w:r w:rsidRPr="003B56A3">
              <w:rPr>
                <w:rStyle w:val="9pt"/>
                <w:sz w:val="24"/>
                <w:szCs w:val="24"/>
              </w:rPr>
              <w:t>я</w:t>
            </w:r>
            <w:r w:rsidRPr="003B56A3">
              <w:rPr>
                <w:rStyle w:val="9pt"/>
                <w:sz w:val="24"/>
                <w:szCs w:val="24"/>
              </w:rPr>
              <w:t>ми, при письме под диктовку применять правила пра</w:t>
            </w:r>
            <w:r w:rsidRPr="003B56A3">
              <w:rPr>
                <w:rStyle w:val="9pt"/>
                <w:sz w:val="24"/>
                <w:szCs w:val="24"/>
              </w:rPr>
              <w:softHyphen/>
              <w:t>вописания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pt1"/>
                <w:sz w:val="24"/>
                <w:szCs w:val="24"/>
              </w:rPr>
              <w:t xml:space="preserve">Коммуникативные: </w:t>
            </w:r>
            <w:r w:rsidRPr="003B56A3">
              <w:rPr>
                <w:rStyle w:val="9pt"/>
                <w:sz w:val="24"/>
                <w:szCs w:val="24"/>
              </w:rPr>
              <w:t>использ</w:t>
            </w:r>
            <w:r w:rsidRPr="003B56A3">
              <w:rPr>
                <w:rStyle w:val="9pt"/>
                <w:sz w:val="24"/>
                <w:szCs w:val="24"/>
              </w:rPr>
              <w:t>о</w:t>
            </w:r>
            <w:r w:rsidRPr="003B56A3">
              <w:rPr>
                <w:rStyle w:val="9pt"/>
                <w:sz w:val="24"/>
                <w:szCs w:val="24"/>
              </w:rPr>
              <w:t>вать речь для регуляции своего дейст</w:t>
            </w:r>
            <w:r w:rsidRPr="003B56A3">
              <w:rPr>
                <w:rStyle w:val="9pt"/>
                <w:sz w:val="24"/>
                <w:szCs w:val="24"/>
              </w:rPr>
              <w:softHyphen/>
              <w:t>вия.</w:t>
            </w:r>
          </w:p>
          <w:p w:rsidR="00FD5B9B" w:rsidRPr="003B56A3" w:rsidRDefault="00FD5B9B" w:rsidP="00E36F00">
            <w:pPr>
              <w:spacing w:after="0"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pt1"/>
                <w:sz w:val="24"/>
                <w:szCs w:val="24"/>
              </w:rPr>
              <w:t xml:space="preserve">Регулятивные: </w:t>
            </w:r>
            <w:r w:rsidRPr="003B56A3">
              <w:rPr>
                <w:rStyle w:val="9pt"/>
                <w:sz w:val="24"/>
                <w:szCs w:val="24"/>
              </w:rPr>
              <w:t>оценивать пра</w:t>
            </w:r>
            <w:r w:rsidRPr="003B56A3">
              <w:rPr>
                <w:rStyle w:val="9pt"/>
                <w:sz w:val="24"/>
                <w:szCs w:val="24"/>
              </w:rPr>
              <w:softHyphen/>
              <w:t>вильность выполнения дейс</w:t>
            </w:r>
            <w:r w:rsidRPr="003B56A3">
              <w:rPr>
                <w:rStyle w:val="9pt"/>
                <w:sz w:val="24"/>
                <w:szCs w:val="24"/>
              </w:rPr>
              <w:t>т</w:t>
            </w:r>
            <w:r w:rsidRPr="003B56A3">
              <w:rPr>
                <w:rStyle w:val="9pt"/>
                <w:sz w:val="24"/>
                <w:szCs w:val="24"/>
              </w:rPr>
              <w:t>вий на уровне адекватной оценки соот</w:t>
            </w:r>
            <w:r w:rsidRPr="003B56A3">
              <w:rPr>
                <w:rStyle w:val="9pt"/>
                <w:sz w:val="24"/>
                <w:szCs w:val="24"/>
              </w:rPr>
              <w:softHyphen/>
              <w:t>ветствия результ</w:t>
            </w:r>
            <w:r w:rsidRPr="003B56A3">
              <w:rPr>
                <w:rStyle w:val="9pt"/>
                <w:sz w:val="24"/>
                <w:szCs w:val="24"/>
              </w:rPr>
              <w:t>а</w:t>
            </w:r>
            <w:r w:rsidRPr="003B56A3">
              <w:rPr>
                <w:rStyle w:val="9pt"/>
                <w:sz w:val="24"/>
                <w:szCs w:val="24"/>
              </w:rPr>
              <w:t>тов требованиям данной зад</w:t>
            </w:r>
            <w:r w:rsidRPr="003B56A3">
              <w:rPr>
                <w:rStyle w:val="9pt"/>
                <w:sz w:val="24"/>
                <w:szCs w:val="24"/>
              </w:rPr>
              <w:t>а</w:t>
            </w:r>
            <w:r w:rsidRPr="003B56A3">
              <w:rPr>
                <w:rStyle w:val="9pt"/>
                <w:sz w:val="24"/>
                <w:szCs w:val="24"/>
              </w:rPr>
              <w:t>чи.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pt1"/>
                <w:sz w:val="24"/>
                <w:szCs w:val="24"/>
              </w:rPr>
              <w:t xml:space="preserve">Познавательные: </w:t>
            </w:r>
            <w:r w:rsidRPr="003B56A3">
              <w:rPr>
                <w:rStyle w:val="9pt"/>
                <w:sz w:val="24"/>
                <w:szCs w:val="24"/>
              </w:rPr>
              <w:t>обобщать, делать выводы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pt"/>
                <w:sz w:val="24"/>
                <w:szCs w:val="24"/>
              </w:rPr>
              <w:t>Формир</w:t>
            </w:r>
            <w:r w:rsidRPr="003B56A3">
              <w:rPr>
                <w:rStyle w:val="9pt"/>
                <w:sz w:val="24"/>
                <w:szCs w:val="24"/>
              </w:rPr>
              <w:t>о</w:t>
            </w:r>
            <w:r w:rsidRPr="003B56A3">
              <w:rPr>
                <w:rStyle w:val="9pt"/>
                <w:sz w:val="24"/>
                <w:szCs w:val="24"/>
              </w:rPr>
              <w:t>вание у</w:t>
            </w:r>
            <w:r w:rsidRPr="003B56A3">
              <w:rPr>
                <w:rStyle w:val="9pt"/>
                <w:sz w:val="24"/>
                <w:szCs w:val="24"/>
              </w:rPr>
              <w:t>с</w:t>
            </w:r>
            <w:r w:rsidRPr="003B56A3">
              <w:rPr>
                <w:rStyle w:val="9pt"/>
                <w:sz w:val="24"/>
                <w:szCs w:val="24"/>
              </w:rPr>
              <w:t>тойчивой мо</w:t>
            </w:r>
            <w:r w:rsidRPr="003B56A3">
              <w:rPr>
                <w:rStyle w:val="9pt"/>
                <w:sz w:val="24"/>
                <w:szCs w:val="24"/>
              </w:rPr>
              <w:softHyphen/>
              <w:t>тивации к сове</w:t>
            </w:r>
            <w:r w:rsidRPr="003B56A3">
              <w:rPr>
                <w:rStyle w:val="9pt"/>
                <w:sz w:val="24"/>
                <w:szCs w:val="24"/>
              </w:rPr>
              <w:t>р</w:t>
            </w:r>
            <w:r w:rsidRPr="003B56A3">
              <w:rPr>
                <w:rStyle w:val="9pt"/>
                <w:sz w:val="24"/>
                <w:szCs w:val="24"/>
              </w:rPr>
              <w:t>шенств</w:t>
            </w:r>
            <w:r w:rsidRPr="003B56A3">
              <w:rPr>
                <w:rStyle w:val="9pt"/>
                <w:sz w:val="24"/>
                <w:szCs w:val="24"/>
              </w:rPr>
              <w:t>о</w:t>
            </w:r>
            <w:r w:rsidRPr="003B56A3">
              <w:rPr>
                <w:rStyle w:val="9pt"/>
                <w:sz w:val="24"/>
                <w:szCs w:val="24"/>
              </w:rPr>
              <w:t>ванию н</w:t>
            </w:r>
            <w:r w:rsidRPr="003B56A3">
              <w:rPr>
                <w:rStyle w:val="9pt"/>
                <w:sz w:val="24"/>
                <w:szCs w:val="24"/>
              </w:rPr>
              <w:t>а</w:t>
            </w:r>
            <w:r w:rsidRPr="003B56A3">
              <w:rPr>
                <w:rStyle w:val="9pt"/>
                <w:sz w:val="24"/>
                <w:szCs w:val="24"/>
              </w:rPr>
              <w:t>выков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32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Заглавная буква в словах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модиа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ностики и сам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корре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ции 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зульт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тов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Какие сл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ва надо п</w:t>
            </w:r>
            <w:r w:rsidRPr="003B56A3">
              <w:rPr>
                <w:rStyle w:val="9"/>
                <w:sz w:val="24"/>
                <w:szCs w:val="24"/>
              </w:rPr>
              <w:t>и</w:t>
            </w:r>
            <w:r w:rsidRPr="003B56A3">
              <w:rPr>
                <w:rStyle w:val="9"/>
                <w:sz w:val="24"/>
                <w:szCs w:val="24"/>
              </w:rPr>
              <w:t>сать с з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главной буквы? Почему одинак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вые по зв</w:t>
            </w:r>
            <w:r w:rsidRPr="003B56A3">
              <w:rPr>
                <w:rStyle w:val="9"/>
                <w:sz w:val="24"/>
                <w:szCs w:val="24"/>
              </w:rPr>
              <w:t>у</w:t>
            </w:r>
            <w:r w:rsidRPr="003B56A3">
              <w:rPr>
                <w:rStyle w:val="9"/>
                <w:sz w:val="24"/>
                <w:szCs w:val="24"/>
              </w:rPr>
              <w:t>ча</w:t>
            </w:r>
            <w:r w:rsidRPr="003B56A3">
              <w:rPr>
                <w:rStyle w:val="9"/>
                <w:sz w:val="24"/>
                <w:szCs w:val="24"/>
              </w:rPr>
              <w:softHyphen/>
              <w:t>нию сл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ва пишутся с заглавной и строчной буквы?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Формирование у уч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щихся деятел. спосо</w:t>
            </w:r>
            <w:r w:rsidRPr="003B56A3">
              <w:rPr>
                <w:rStyle w:val="9"/>
                <w:sz w:val="24"/>
                <w:szCs w:val="24"/>
              </w:rPr>
              <w:t>б</w:t>
            </w:r>
            <w:r w:rsidRPr="003B56A3">
              <w:rPr>
                <w:rStyle w:val="9"/>
                <w:sz w:val="24"/>
                <w:szCs w:val="24"/>
              </w:rPr>
              <w:t>ностей и способностей к структурированию предмет. со</w:t>
            </w:r>
            <w:r w:rsidRPr="003B56A3">
              <w:rPr>
                <w:rStyle w:val="9"/>
                <w:sz w:val="24"/>
                <w:szCs w:val="24"/>
              </w:rPr>
              <w:softHyphen/>
              <w:t>держания:</w:t>
            </w:r>
            <w:r>
              <w:rPr>
                <w:rStyle w:val="9"/>
                <w:sz w:val="24"/>
                <w:szCs w:val="24"/>
              </w:rPr>
              <w:t xml:space="preserve"> классификация слов </w:t>
            </w:r>
            <w:r w:rsidRPr="003B56A3">
              <w:rPr>
                <w:rStyle w:val="9"/>
                <w:sz w:val="24"/>
                <w:szCs w:val="24"/>
              </w:rPr>
              <w:t>, самост. работа (работа с орфограммой с посл. взаимопроверкой), проблем. диа</w:t>
            </w:r>
            <w:r>
              <w:rPr>
                <w:rStyle w:val="9"/>
                <w:sz w:val="24"/>
                <w:szCs w:val="24"/>
              </w:rPr>
              <w:t>лог</w:t>
            </w:r>
            <w:r w:rsidRPr="003B56A3">
              <w:rPr>
                <w:rStyle w:val="9"/>
                <w:sz w:val="24"/>
                <w:szCs w:val="24"/>
              </w:rPr>
              <w:t>, ко</w:t>
            </w:r>
            <w:r w:rsidRPr="003B56A3">
              <w:rPr>
                <w:rStyle w:val="9"/>
                <w:sz w:val="24"/>
                <w:szCs w:val="24"/>
              </w:rPr>
              <w:t>н</w:t>
            </w:r>
            <w:r w:rsidRPr="003B56A3">
              <w:rPr>
                <w:rStyle w:val="9"/>
                <w:sz w:val="24"/>
                <w:szCs w:val="24"/>
              </w:rPr>
              <w:t>струирова</w:t>
            </w:r>
            <w:r w:rsidRPr="003B56A3">
              <w:rPr>
                <w:rStyle w:val="9"/>
                <w:sz w:val="24"/>
                <w:szCs w:val="24"/>
              </w:rPr>
              <w:softHyphen/>
              <w:t>ние отве</w:t>
            </w:r>
            <w:r>
              <w:rPr>
                <w:rStyle w:val="9"/>
                <w:sz w:val="24"/>
                <w:szCs w:val="24"/>
              </w:rPr>
              <w:t>тов на вопросы</w:t>
            </w:r>
            <w:r w:rsidRPr="003B56A3">
              <w:rPr>
                <w:rStyle w:val="9"/>
                <w:sz w:val="24"/>
                <w:szCs w:val="24"/>
              </w:rPr>
              <w:t>, работа в парах</w:t>
            </w:r>
            <w:r>
              <w:rPr>
                <w:rStyle w:val="9"/>
                <w:sz w:val="24"/>
                <w:szCs w:val="24"/>
              </w:rPr>
              <w:t>,</w:t>
            </w:r>
            <w:r w:rsidRPr="003B56A3">
              <w:rPr>
                <w:rStyle w:val="9"/>
                <w:sz w:val="24"/>
                <w:szCs w:val="24"/>
              </w:rPr>
              <w:t xml:space="preserve"> фронтальный опрос по заданиям раз</w:t>
            </w:r>
            <w:r w:rsidRPr="003B56A3">
              <w:rPr>
                <w:rStyle w:val="9"/>
                <w:sz w:val="24"/>
                <w:szCs w:val="24"/>
              </w:rPr>
              <w:softHyphen/>
              <w:t>дела «Проверь се</w:t>
            </w:r>
            <w:r>
              <w:rPr>
                <w:rStyle w:val="9"/>
                <w:sz w:val="24"/>
                <w:szCs w:val="24"/>
              </w:rPr>
              <w:t>бя»</w:t>
            </w:r>
            <w:r w:rsidRPr="003B56A3">
              <w:rPr>
                <w:rStyle w:val="9"/>
                <w:sz w:val="24"/>
                <w:szCs w:val="24"/>
              </w:rPr>
              <w:t>, проектирование в</w:t>
            </w:r>
            <w:r w:rsidRPr="003B56A3">
              <w:rPr>
                <w:rStyle w:val="9"/>
                <w:sz w:val="24"/>
                <w:szCs w:val="24"/>
              </w:rPr>
              <w:t>ы</w:t>
            </w:r>
            <w:r w:rsidRPr="003B56A3">
              <w:rPr>
                <w:rStyle w:val="9"/>
                <w:sz w:val="24"/>
                <w:szCs w:val="24"/>
              </w:rPr>
              <w:t>полнения дом. задания, самооценка, взаим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оценка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Научиться использ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вать прав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ло напис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 имен собстве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ных, сопо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тав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лять сл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чаи упо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ребле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ния 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главной (пропис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ной) и строчной букв в сл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вах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b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адекватно использовать речевые средства для решения коммуникативных задач, строить монологическое вы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сказывание.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1"/>
                <w:i w:val="0"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учитывать уст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ленные правила в планир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вании и контроле способа 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шения. 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1"/>
                <w:i w:val="0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проводить срав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нение и классификацию по задан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ным критериям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вание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знавател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ного инт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реса к учеб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ной деятельн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сти, к творчеству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32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4E674F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E674F">
              <w:rPr>
                <w:rStyle w:val="8"/>
                <w:rFonts w:eastAsia="SimHei"/>
                <w:b w:val="0"/>
                <w:sz w:val="24"/>
                <w:szCs w:val="24"/>
              </w:rPr>
              <w:t>Наши проекты: «Сказоч</w:t>
            </w:r>
            <w:r w:rsidRPr="004E674F">
              <w:rPr>
                <w:rStyle w:val="8"/>
                <w:rFonts w:eastAsia="SimHei"/>
                <w:b w:val="0"/>
                <w:sz w:val="24"/>
                <w:szCs w:val="24"/>
              </w:rPr>
              <w:softHyphen/>
              <w:t>ная стра</w:t>
            </w:r>
            <w:r w:rsidRPr="004E674F">
              <w:rPr>
                <w:rStyle w:val="8"/>
                <w:rFonts w:eastAsia="SimHei"/>
                <w:b w:val="0"/>
                <w:sz w:val="24"/>
                <w:szCs w:val="24"/>
              </w:rPr>
              <w:softHyphen/>
              <w:t>ничка»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этапного форм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рования умс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венных дейс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вий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Какие сло</w:t>
            </w:r>
            <w:r w:rsidRPr="003B56A3">
              <w:rPr>
                <w:rStyle w:val="9"/>
                <w:sz w:val="24"/>
                <w:szCs w:val="24"/>
              </w:rPr>
              <w:softHyphen/>
              <w:t>ва в сказке пишутся с заглавной буквы?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Формирование у учащихся деятель</w:t>
            </w:r>
            <w:r w:rsidRPr="003B56A3">
              <w:rPr>
                <w:rStyle w:val="9"/>
                <w:sz w:val="24"/>
                <w:szCs w:val="24"/>
              </w:rPr>
              <w:softHyphen/>
              <w:t>ностных способн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стей и способностей к структурированию предметного содер</w:t>
            </w:r>
            <w:r w:rsidRPr="003B56A3">
              <w:rPr>
                <w:rStyle w:val="9"/>
                <w:sz w:val="24"/>
                <w:szCs w:val="24"/>
              </w:rPr>
              <w:softHyphen/>
              <w:t xml:space="preserve">жания: фронт. </w:t>
            </w:r>
            <w:r>
              <w:rPr>
                <w:rStyle w:val="9"/>
                <w:sz w:val="24"/>
                <w:szCs w:val="24"/>
              </w:rPr>
              <w:t>беседа с классом по теме урока</w:t>
            </w:r>
            <w:r w:rsidRPr="003B56A3">
              <w:rPr>
                <w:rStyle w:val="9"/>
                <w:sz w:val="24"/>
                <w:szCs w:val="24"/>
              </w:rPr>
              <w:t>, индивиду</w:t>
            </w:r>
            <w:r w:rsidRPr="003B56A3">
              <w:rPr>
                <w:rStyle w:val="9"/>
                <w:sz w:val="24"/>
                <w:szCs w:val="24"/>
              </w:rPr>
              <w:softHyphen/>
              <w:t>альное проектиров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ние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Научиться записывать название сказки, упо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треблять в письменной речи имена собственные</w:t>
            </w:r>
          </w:p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1"/>
                <w:i w:val="0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учас-ть в кол. обсуждении про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блем, эффе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тивно сотрудничать и способствовать продук. кооперации, учас-ть в презен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 xml:space="preserve">тации вып. работы. 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1"/>
                <w:i w:val="0"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адекватно во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при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нимать предложения и оценку учи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теля, товарищей.</w:t>
            </w:r>
          </w:p>
          <w:p w:rsidR="00FD5B9B" w:rsidRPr="003B56A3" w:rsidRDefault="00FD5B9B" w:rsidP="00E36F00">
            <w:pPr>
              <w:spacing w:after="0" w:line="240" w:lineRule="auto"/>
              <w:ind w:left="-108" w:right="-1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1"/>
                <w:i w:val="0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работать с раз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ными источниками инф-ции, уметь подготовить и презентовать материалы, иллюстрирующие процесс исследования и его рез-ы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вание 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лания 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вать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вые виды деятельн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сти, учас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вовать в творч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ском, соз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датель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ном процессе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96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32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Повторе</w:t>
            </w:r>
            <w:r w:rsidRPr="003B56A3">
              <w:rPr>
                <w:rStyle w:val="9"/>
                <w:sz w:val="24"/>
                <w:szCs w:val="24"/>
              </w:rPr>
              <w:softHyphen/>
              <w:t>ние и об</w:t>
            </w:r>
            <w:r w:rsidRPr="003B56A3">
              <w:rPr>
                <w:rStyle w:val="9"/>
                <w:sz w:val="24"/>
                <w:szCs w:val="24"/>
              </w:rPr>
              <w:softHyphen/>
              <w:t>общение изучен</w:t>
            </w:r>
            <w:r w:rsidRPr="003B56A3">
              <w:rPr>
                <w:rStyle w:val="9"/>
                <w:sz w:val="24"/>
                <w:szCs w:val="24"/>
              </w:rPr>
              <w:softHyphen/>
              <w:t>ного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Урок рефле</w:t>
            </w:r>
            <w:r w:rsidRPr="003B56A3">
              <w:rPr>
                <w:rStyle w:val="9"/>
                <w:sz w:val="24"/>
                <w:szCs w:val="24"/>
              </w:rPr>
              <w:t>к</w:t>
            </w:r>
            <w:r w:rsidRPr="003B56A3">
              <w:rPr>
                <w:rStyle w:val="9"/>
                <w:sz w:val="24"/>
                <w:szCs w:val="24"/>
              </w:rPr>
              <w:t>сии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Зд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ровье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береж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ния, разв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вающего обуч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Как на</w:t>
            </w:r>
            <w:r w:rsidRPr="003B56A3">
              <w:rPr>
                <w:rStyle w:val="9"/>
                <w:sz w:val="24"/>
                <w:szCs w:val="24"/>
              </w:rPr>
              <w:softHyphen/>
              <w:t>учиться проектиро</w:t>
            </w:r>
            <w:r w:rsidRPr="003B56A3">
              <w:rPr>
                <w:rStyle w:val="9"/>
                <w:sz w:val="24"/>
                <w:szCs w:val="24"/>
              </w:rPr>
              <w:softHyphen/>
              <w:t>вать инди</w:t>
            </w:r>
            <w:r w:rsidRPr="003B56A3">
              <w:rPr>
                <w:rStyle w:val="9"/>
                <w:sz w:val="24"/>
                <w:szCs w:val="24"/>
              </w:rPr>
              <w:softHyphen/>
              <w:t>видуал</w:t>
            </w:r>
            <w:r w:rsidRPr="003B56A3">
              <w:rPr>
                <w:rStyle w:val="9"/>
                <w:sz w:val="24"/>
                <w:szCs w:val="24"/>
              </w:rPr>
              <w:t>ь</w:t>
            </w:r>
            <w:r w:rsidRPr="003B56A3">
              <w:rPr>
                <w:rStyle w:val="9"/>
                <w:sz w:val="24"/>
                <w:szCs w:val="24"/>
              </w:rPr>
              <w:t>ный ма</w:t>
            </w:r>
            <w:r w:rsidRPr="003B56A3">
              <w:rPr>
                <w:rStyle w:val="9"/>
                <w:sz w:val="24"/>
                <w:szCs w:val="24"/>
              </w:rPr>
              <w:t>р</w:t>
            </w:r>
            <w:r w:rsidRPr="003B56A3">
              <w:rPr>
                <w:rStyle w:val="9"/>
                <w:sz w:val="24"/>
                <w:szCs w:val="24"/>
              </w:rPr>
              <w:t>шрут во</w:t>
            </w:r>
            <w:r w:rsidRPr="003B56A3">
              <w:rPr>
                <w:rStyle w:val="9"/>
                <w:sz w:val="24"/>
                <w:szCs w:val="24"/>
              </w:rPr>
              <w:t>с</w:t>
            </w:r>
            <w:r w:rsidRPr="003B56A3">
              <w:rPr>
                <w:rStyle w:val="9"/>
                <w:sz w:val="24"/>
                <w:szCs w:val="24"/>
              </w:rPr>
              <w:t>полне</w:t>
            </w:r>
            <w:r w:rsidRPr="003B56A3">
              <w:rPr>
                <w:rStyle w:val="9"/>
                <w:sz w:val="24"/>
                <w:szCs w:val="24"/>
              </w:rPr>
              <w:softHyphen/>
              <w:t>ния про</w:t>
            </w:r>
            <w:r w:rsidRPr="003B56A3">
              <w:rPr>
                <w:rStyle w:val="9"/>
                <w:sz w:val="24"/>
                <w:szCs w:val="24"/>
              </w:rPr>
              <w:softHyphen/>
              <w:t>блемных зон в из</w:t>
            </w:r>
            <w:r w:rsidRPr="003B56A3">
              <w:rPr>
                <w:rStyle w:val="9"/>
                <w:sz w:val="24"/>
                <w:szCs w:val="24"/>
              </w:rPr>
              <w:softHyphen/>
              <w:t>уч</w:t>
            </w:r>
            <w:r>
              <w:rPr>
                <w:rStyle w:val="9"/>
                <w:sz w:val="24"/>
                <w:szCs w:val="24"/>
              </w:rPr>
              <w:t>.</w:t>
            </w:r>
            <w:r w:rsidRPr="003B56A3">
              <w:rPr>
                <w:rStyle w:val="9"/>
                <w:sz w:val="24"/>
                <w:szCs w:val="24"/>
              </w:rPr>
              <w:t xml:space="preserve"> материале за курс рус</w:t>
            </w:r>
            <w:r w:rsidRPr="003B56A3">
              <w:rPr>
                <w:rStyle w:val="9"/>
                <w:sz w:val="24"/>
                <w:szCs w:val="24"/>
              </w:rPr>
              <w:softHyphen/>
              <w:t>с</w:t>
            </w:r>
            <w:r>
              <w:rPr>
                <w:rStyle w:val="9"/>
                <w:sz w:val="24"/>
                <w:szCs w:val="24"/>
              </w:rPr>
              <w:t>.</w:t>
            </w:r>
            <w:r w:rsidRPr="003B56A3">
              <w:rPr>
                <w:rStyle w:val="9"/>
                <w:sz w:val="24"/>
                <w:szCs w:val="24"/>
              </w:rPr>
              <w:t xml:space="preserve"> языка в 1 классе?</w:t>
            </w: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9"/>
                <w:sz w:val="24"/>
                <w:szCs w:val="24"/>
              </w:rPr>
              <w:t>Формирование у уч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щихся деят. способн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стей и способностей к структурированию предмет. со</w:t>
            </w:r>
            <w:r w:rsidRPr="003B56A3">
              <w:rPr>
                <w:rStyle w:val="9"/>
                <w:sz w:val="24"/>
                <w:szCs w:val="24"/>
              </w:rPr>
              <w:softHyphen/>
              <w:t>держания: фронт. опрос по за</w:t>
            </w:r>
            <w:r w:rsidRPr="003B56A3">
              <w:rPr>
                <w:rStyle w:val="9"/>
                <w:sz w:val="24"/>
                <w:szCs w:val="24"/>
              </w:rPr>
              <w:softHyphen/>
              <w:t>даниям раздела «Пр</w:t>
            </w:r>
            <w:r w:rsidRPr="003B56A3">
              <w:rPr>
                <w:rStyle w:val="9"/>
                <w:sz w:val="24"/>
                <w:szCs w:val="24"/>
              </w:rPr>
              <w:t>о</w:t>
            </w:r>
            <w:r w:rsidRPr="003B56A3">
              <w:rPr>
                <w:rStyle w:val="9"/>
                <w:sz w:val="24"/>
                <w:szCs w:val="24"/>
              </w:rPr>
              <w:t>верь себя», самост. р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бота, проектиров</w:t>
            </w:r>
            <w:r w:rsidRPr="003B56A3">
              <w:rPr>
                <w:rStyle w:val="9"/>
                <w:sz w:val="24"/>
                <w:szCs w:val="24"/>
              </w:rPr>
              <w:t>а</w:t>
            </w:r>
            <w:r w:rsidRPr="003B56A3">
              <w:rPr>
                <w:rStyle w:val="9"/>
                <w:sz w:val="24"/>
                <w:szCs w:val="24"/>
              </w:rPr>
              <w:t>ние инд.о маршрута во</w:t>
            </w:r>
            <w:r w:rsidRPr="003B56A3">
              <w:rPr>
                <w:rStyle w:val="9"/>
                <w:sz w:val="24"/>
                <w:szCs w:val="24"/>
              </w:rPr>
              <w:t>с</w:t>
            </w:r>
            <w:r w:rsidRPr="003B56A3">
              <w:rPr>
                <w:rStyle w:val="9"/>
                <w:sz w:val="24"/>
                <w:szCs w:val="24"/>
              </w:rPr>
              <w:t>полнения проблем. зон, кол. работа (чт</w:t>
            </w:r>
            <w:r w:rsidRPr="003B56A3">
              <w:rPr>
                <w:rStyle w:val="9"/>
                <w:sz w:val="24"/>
                <w:szCs w:val="24"/>
              </w:rPr>
              <w:t>е</w:t>
            </w:r>
            <w:r w:rsidRPr="003B56A3">
              <w:rPr>
                <w:rStyle w:val="9"/>
                <w:sz w:val="24"/>
                <w:szCs w:val="24"/>
              </w:rPr>
              <w:t>ние обращения авторов учебника, самооценка, взаимооценка</w:t>
            </w: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Научиться определять теоретич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ский и прак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тический материал, изученный в 1 классе в рамках ка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ж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дого раз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дела, наз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ы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вать разделы русского языка</w:t>
            </w: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ind w:left="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1"/>
                <w:sz w:val="24"/>
                <w:szCs w:val="24"/>
              </w:rPr>
              <w:t>Коммуникативные: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адекватно использовать речевые средства для решения коммуникативных задач, владеть диалогической фор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мой коммуникации.</w:t>
            </w:r>
          </w:p>
          <w:p w:rsidR="00FD5B9B" w:rsidRPr="003B56A3" w:rsidRDefault="00FD5B9B" w:rsidP="00E36F00">
            <w:pPr>
              <w:spacing w:after="0" w:line="240" w:lineRule="auto"/>
              <w:ind w:left="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1"/>
                <w:sz w:val="24"/>
                <w:szCs w:val="24"/>
              </w:rPr>
              <w:t>Регулятивные: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осуществлять ито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говый и пошаговый ко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троль по результату.</w:t>
            </w:r>
          </w:p>
          <w:p w:rsidR="00FD5B9B" w:rsidRPr="003B56A3" w:rsidRDefault="00FD5B9B" w:rsidP="00E36F00">
            <w:pPr>
              <w:spacing w:after="0" w:line="240" w:lineRule="auto"/>
              <w:ind w:left="20" w:right="3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Style w:val="11"/>
                <w:sz w:val="24"/>
                <w:szCs w:val="24"/>
              </w:rPr>
              <w:t>Познавательные: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 xml:space="preserve"> осущес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влять синтез как составл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ние целого из частей</w:t>
            </w: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Формир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вание п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о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требности моти</w:t>
            </w:r>
            <w:r w:rsidRPr="003B56A3">
              <w:rPr>
                <w:rFonts w:ascii="Times New Roman" w:hAnsi="Times New Roman"/>
                <w:sz w:val="24"/>
                <w:szCs w:val="24"/>
              </w:rPr>
              <w:softHyphen/>
              <w:t>вации к процессу образов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а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B9B" w:rsidRPr="003B56A3" w:rsidTr="00E36F00">
        <w:tblPrEx>
          <w:tblLook w:val="0000"/>
        </w:tblPrEx>
        <w:trPr>
          <w:trHeight w:val="615"/>
        </w:trPr>
        <w:tc>
          <w:tcPr>
            <w:tcW w:w="567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97-99</w:t>
            </w:r>
          </w:p>
        </w:tc>
        <w:tc>
          <w:tcPr>
            <w:tcW w:w="71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33 н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е</w:t>
            </w:r>
            <w:r w:rsidRPr="003B56A3">
              <w:rPr>
                <w:rFonts w:ascii="Times New Roman" w:hAnsi="Times New Roman"/>
                <w:sz w:val="24"/>
                <w:szCs w:val="24"/>
              </w:rPr>
              <w:t>деля</w:t>
            </w:r>
            <w:bookmarkStart w:id="0" w:name="_GoBack"/>
            <w:bookmarkEnd w:id="0"/>
          </w:p>
        </w:tc>
        <w:tc>
          <w:tcPr>
            <w:tcW w:w="70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A3">
              <w:rPr>
                <w:rFonts w:ascii="Times New Roman" w:hAnsi="Times New Roman"/>
                <w:sz w:val="24"/>
                <w:szCs w:val="24"/>
              </w:rPr>
              <w:t>Резерв</w:t>
            </w: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7" w:type="dxa"/>
            <w:gridSpan w:val="2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FD5B9B" w:rsidRPr="003B56A3" w:rsidRDefault="00FD5B9B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D5B9B" w:rsidRPr="00743012" w:rsidRDefault="00FD5B9B" w:rsidP="006651B4">
      <w:pPr>
        <w:rPr>
          <w:sz w:val="2"/>
          <w:szCs w:val="2"/>
        </w:rPr>
      </w:pPr>
    </w:p>
    <w:p w:rsidR="00FD5B9B" w:rsidRPr="00D52684" w:rsidRDefault="00FD5B9B" w:rsidP="00A22BB0">
      <w:pPr>
        <w:tabs>
          <w:tab w:val="left" w:pos="211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FD5B9B" w:rsidRPr="00D52684" w:rsidSect="0026660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SimHei">
    <w:altName w:val="?§ј§®§Ц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87A6B0A"/>
    <w:multiLevelType w:val="hybridMultilevel"/>
    <w:tmpl w:val="653C0DBC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961FA4"/>
    <w:multiLevelType w:val="hybridMultilevel"/>
    <w:tmpl w:val="411058B6"/>
    <w:lvl w:ilvl="0" w:tplc="76B4608A">
      <w:numFmt w:val="bullet"/>
      <w:lvlText w:val="•"/>
      <w:legacy w:legacy="1" w:legacySpace="0" w:legacyIndent="137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D424611"/>
    <w:multiLevelType w:val="hybridMultilevel"/>
    <w:tmpl w:val="60180944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4B45815"/>
    <w:multiLevelType w:val="hybridMultilevel"/>
    <w:tmpl w:val="E2FA35A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65E1F25"/>
    <w:multiLevelType w:val="hybridMultilevel"/>
    <w:tmpl w:val="EDA8C4DC"/>
    <w:lvl w:ilvl="0" w:tplc="76B4608A">
      <w:numFmt w:val="bullet"/>
      <w:lvlText w:val="•"/>
      <w:legacy w:legacy="1" w:legacySpace="0" w:legacyIndent="137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8394A57"/>
    <w:multiLevelType w:val="hybridMultilevel"/>
    <w:tmpl w:val="7D12A740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1960E40"/>
    <w:multiLevelType w:val="hybridMultilevel"/>
    <w:tmpl w:val="B2A6FE90"/>
    <w:lvl w:ilvl="0" w:tplc="E36A0D9A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2D4300"/>
    <w:multiLevelType w:val="hybridMultilevel"/>
    <w:tmpl w:val="12E88B78"/>
    <w:lvl w:ilvl="0" w:tplc="76B4608A">
      <w:numFmt w:val="bullet"/>
      <w:lvlText w:val="•"/>
      <w:legacy w:legacy="1" w:legacySpace="0" w:legacyIndent="137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F4038B8"/>
    <w:multiLevelType w:val="hybridMultilevel"/>
    <w:tmpl w:val="6EDEC9B2"/>
    <w:lvl w:ilvl="0" w:tplc="76B4608A">
      <w:numFmt w:val="bullet"/>
      <w:lvlText w:val="•"/>
      <w:legacy w:legacy="1" w:legacySpace="0" w:legacyIndent="137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2050E71"/>
    <w:multiLevelType w:val="hybridMultilevel"/>
    <w:tmpl w:val="508C9186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6672D7C"/>
    <w:multiLevelType w:val="multilevel"/>
    <w:tmpl w:val="4BE62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A4C0EBC"/>
    <w:multiLevelType w:val="hybridMultilevel"/>
    <w:tmpl w:val="0DA8695E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3">
    <w:nsid w:val="4C9A0849"/>
    <w:multiLevelType w:val="hybridMultilevel"/>
    <w:tmpl w:val="27DC9F40"/>
    <w:lvl w:ilvl="0" w:tplc="76B4608A">
      <w:numFmt w:val="bullet"/>
      <w:lvlText w:val="•"/>
      <w:legacy w:legacy="1" w:legacySpace="0" w:legacyIndent="137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195"/>
        </w:tabs>
        <w:ind w:left="119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15"/>
        </w:tabs>
        <w:ind w:left="19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35"/>
        </w:tabs>
        <w:ind w:left="26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55"/>
        </w:tabs>
        <w:ind w:left="335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75"/>
        </w:tabs>
        <w:ind w:left="40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95"/>
        </w:tabs>
        <w:ind w:left="47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15"/>
        </w:tabs>
        <w:ind w:left="551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35"/>
        </w:tabs>
        <w:ind w:left="6235" w:hanging="360"/>
      </w:pPr>
      <w:rPr>
        <w:rFonts w:ascii="Wingdings" w:hAnsi="Wingdings" w:hint="default"/>
      </w:rPr>
    </w:lvl>
  </w:abstractNum>
  <w:abstractNum w:abstractNumId="14">
    <w:nsid w:val="4E194A0D"/>
    <w:multiLevelType w:val="multilevel"/>
    <w:tmpl w:val="3D7C4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0C972DC"/>
    <w:multiLevelType w:val="multilevel"/>
    <w:tmpl w:val="47A88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4254E24"/>
    <w:multiLevelType w:val="hybridMultilevel"/>
    <w:tmpl w:val="5A200C6C"/>
    <w:lvl w:ilvl="0" w:tplc="8BEE8E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56BC3CF2"/>
    <w:multiLevelType w:val="hybridMultilevel"/>
    <w:tmpl w:val="B4BC0A96"/>
    <w:lvl w:ilvl="0" w:tplc="896C54D4">
      <w:start w:val="1"/>
      <w:numFmt w:val="bullet"/>
      <w:lvlText w:val="–"/>
      <w:lvlJc w:val="left"/>
      <w:pPr>
        <w:ind w:left="-320"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18">
    <w:nsid w:val="5C9802CD"/>
    <w:multiLevelType w:val="multilevel"/>
    <w:tmpl w:val="5B345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D1D7824"/>
    <w:multiLevelType w:val="hybridMultilevel"/>
    <w:tmpl w:val="16E826C4"/>
    <w:lvl w:ilvl="0" w:tplc="04190013">
      <w:start w:val="1"/>
      <w:numFmt w:val="upperRoman"/>
      <w:lvlText w:val="%1."/>
      <w:lvlJc w:val="righ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5F9A738C"/>
    <w:multiLevelType w:val="hybridMultilevel"/>
    <w:tmpl w:val="3794A090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0A431BC"/>
    <w:multiLevelType w:val="hybridMultilevel"/>
    <w:tmpl w:val="589E32F2"/>
    <w:lvl w:ilvl="0" w:tplc="76B4608A">
      <w:numFmt w:val="bullet"/>
      <w:lvlText w:val="•"/>
      <w:legacy w:legacy="1" w:legacySpace="0" w:legacyIndent="137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3A6248D"/>
    <w:multiLevelType w:val="hybridMultilevel"/>
    <w:tmpl w:val="6F602F68"/>
    <w:lvl w:ilvl="0" w:tplc="853CB88C">
      <w:start w:val="3"/>
      <w:numFmt w:val="decimal"/>
      <w:lvlText w:val="%1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69D2766F"/>
    <w:multiLevelType w:val="hybridMultilevel"/>
    <w:tmpl w:val="9DDA538C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A92309C"/>
    <w:multiLevelType w:val="hybridMultilevel"/>
    <w:tmpl w:val="39BE9C10"/>
    <w:lvl w:ilvl="0" w:tplc="76B4608A">
      <w:numFmt w:val="bullet"/>
      <w:lvlText w:val="•"/>
      <w:legacy w:legacy="1" w:legacySpace="0" w:legacyIndent="137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7B0955AD"/>
    <w:multiLevelType w:val="multilevel"/>
    <w:tmpl w:val="7D12A740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2"/>
  </w:num>
  <w:num w:numId="4">
    <w:abstractNumId w:val="13"/>
  </w:num>
  <w:num w:numId="5">
    <w:abstractNumId w:val="21"/>
  </w:num>
  <w:num w:numId="6">
    <w:abstractNumId w:val="24"/>
  </w:num>
  <w:num w:numId="7">
    <w:abstractNumId w:val="8"/>
  </w:num>
  <w:num w:numId="8">
    <w:abstractNumId w:val="5"/>
  </w:num>
  <w:num w:numId="9">
    <w:abstractNumId w:val="9"/>
  </w:num>
  <w:num w:numId="10">
    <w:abstractNumId w:val="18"/>
  </w:num>
  <w:num w:numId="11">
    <w:abstractNumId w:val="11"/>
  </w:num>
  <w:num w:numId="12">
    <w:abstractNumId w:val="15"/>
  </w:num>
  <w:num w:numId="13">
    <w:abstractNumId w:val="14"/>
  </w:num>
  <w:num w:numId="14">
    <w:abstractNumId w:val="22"/>
  </w:num>
  <w:num w:numId="15">
    <w:abstractNumId w:val="19"/>
  </w:num>
  <w:num w:numId="16">
    <w:abstractNumId w:val="16"/>
  </w:num>
  <w:num w:numId="17">
    <w:abstractNumId w:val="6"/>
  </w:num>
  <w:num w:numId="18">
    <w:abstractNumId w:val="25"/>
  </w:num>
  <w:num w:numId="19">
    <w:abstractNumId w:val="4"/>
  </w:num>
  <w:num w:numId="20">
    <w:abstractNumId w:val="0"/>
  </w:num>
  <w:num w:numId="21">
    <w:abstractNumId w:val="17"/>
  </w:num>
  <w:num w:numId="22">
    <w:abstractNumId w:val="12"/>
  </w:num>
  <w:num w:numId="23">
    <w:abstractNumId w:val="7"/>
  </w:num>
  <w:num w:numId="24">
    <w:abstractNumId w:val="20"/>
  </w:num>
  <w:num w:numId="25">
    <w:abstractNumId w:val="3"/>
  </w:num>
  <w:num w:numId="26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1"/>
  <w:defaultTabStop w:val="708"/>
  <w:autoHyphenation/>
  <w:hyphenationZone w:val="14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E69AE"/>
    <w:rsid w:val="00046FA0"/>
    <w:rsid w:val="00075A95"/>
    <w:rsid w:val="000F6E3F"/>
    <w:rsid w:val="0011485D"/>
    <w:rsid w:val="0016124C"/>
    <w:rsid w:val="001C75F0"/>
    <w:rsid w:val="001F6FB7"/>
    <w:rsid w:val="002644B4"/>
    <w:rsid w:val="00266608"/>
    <w:rsid w:val="002A42A2"/>
    <w:rsid w:val="002C32AC"/>
    <w:rsid w:val="002D5392"/>
    <w:rsid w:val="00321ED9"/>
    <w:rsid w:val="00342EF7"/>
    <w:rsid w:val="003451C3"/>
    <w:rsid w:val="003B56A3"/>
    <w:rsid w:val="003E4556"/>
    <w:rsid w:val="003F50C0"/>
    <w:rsid w:val="00436B14"/>
    <w:rsid w:val="004E674F"/>
    <w:rsid w:val="00546AC6"/>
    <w:rsid w:val="00564452"/>
    <w:rsid w:val="00576895"/>
    <w:rsid w:val="00582531"/>
    <w:rsid w:val="005C58C9"/>
    <w:rsid w:val="00605C76"/>
    <w:rsid w:val="00612361"/>
    <w:rsid w:val="006651B4"/>
    <w:rsid w:val="00665B2D"/>
    <w:rsid w:val="006B7BEF"/>
    <w:rsid w:val="006C7FC5"/>
    <w:rsid w:val="007146F3"/>
    <w:rsid w:val="00743012"/>
    <w:rsid w:val="00764196"/>
    <w:rsid w:val="007B1A21"/>
    <w:rsid w:val="008A270A"/>
    <w:rsid w:val="008B0D06"/>
    <w:rsid w:val="00934404"/>
    <w:rsid w:val="00943014"/>
    <w:rsid w:val="00962138"/>
    <w:rsid w:val="009F2FD3"/>
    <w:rsid w:val="009F5692"/>
    <w:rsid w:val="00A22BB0"/>
    <w:rsid w:val="00A35D2D"/>
    <w:rsid w:val="00A416A7"/>
    <w:rsid w:val="00A86952"/>
    <w:rsid w:val="00AA1DF7"/>
    <w:rsid w:val="00B46AB9"/>
    <w:rsid w:val="00B86771"/>
    <w:rsid w:val="00BC5C0A"/>
    <w:rsid w:val="00BE69AE"/>
    <w:rsid w:val="00C51BB4"/>
    <w:rsid w:val="00CE0107"/>
    <w:rsid w:val="00CE7CD6"/>
    <w:rsid w:val="00D05B62"/>
    <w:rsid w:val="00D162B2"/>
    <w:rsid w:val="00D51863"/>
    <w:rsid w:val="00D52684"/>
    <w:rsid w:val="00D935FC"/>
    <w:rsid w:val="00DC662F"/>
    <w:rsid w:val="00E36F00"/>
    <w:rsid w:val="00E50BB0"/>
    <w:rsid w:val="00E60035"/>
    <w:rsid w:val="00E63E84"/>
    <w:rsid w:val="00E76843"/>
    <w:rsid w:val="00EC5CE3"/>
    <w:rsid w:val="00F84822"/>
    <w:rsid w:val="00F947CF"/>
    <w:rsid w:val="00FD5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2138"/>
    <w:pPr>
      <w:spacing w:after="200" w:line="276" w:lineRule="auto"/>
    </w:pPr>
    <w:rPr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6651B4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6651B4"/>
    <w:rPr>
      <w:rFonts w:ascii="Cambria" w:eastAsia="Times New Roman" w:hAnsi="Cambria" w:cs="Times New Roman"/>
      <w:b/>
      <w:bCs/>
      <w:color w:val="4F81BD"/>
      <w:sz w:val="26"/>
      <w:szCs w:val="26"/>
      <w:lang w:val="ru-RU" w:eastAsia="ru-RU" w:bidi="ar-SA"/>
    </w:rPr>
  </w:style>
  <w:style w:type="paragraph" w:styleId="ListParagraph">
    <w:name w:val="List Paragraph"/>
    <w:basedOn w:val="Normal"/>
    <w:uiPriority w:val="99"/>
    <w:qFormat/>
    <w:rsid w:val="00E76843"/>
    <w:pPr>
      <w:ind w:left="720"/>
      <w:contextualSpacing/>
    </w:pPr>
  </w:style>
  <w:style w:type="paragraph" w:customStyle="1" w:styleId="a">
    <w:name w:val="Основной"/>
    <w:basedOn w:val="Normal"/>
    <w:link w:val="a0"/>
    <w:uiPriority w:val="99"/>
    <w:rsid w:val="00934404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0"/>
      <w:lang w:eastAsia="ru-RU"/>
    </w:rPr>
  </w:style>
  <w:style w:type="paragraph" w:customStyle="1" w:styleId="a1">
    <w:name w:val="Буллит"/>
    <w:basedOn w:val="a"/>
    <w:link w:val="a2"/>
    <w:uiPriority w:val="99"/>
    <w:rsid w:val="00934404"/>
    <w:pPr>
      <w:ind w:firstLine="244"/>
    </w:pPr>
  </w:style>
  <w:style w:type="character" w:customStyle="1" w:styleId="a0">
    <w:name w:val="Основной Знак"/>
    <w:link w:val="a"/>
    <w:uiPriority w:val="99"/>
    <w:locked/>
    <w:rsid w:val="00934404"/>
    <w:rPr>
      <w:rFonts w:ascii="NewtonCSanPin" w:hAnsi="NewtonCSanPin"/>
      <w:color w:val="000000"/>
      <w:sz w:val="21"/>
    </w:rPr>
  </w:style>
  <w:style w:type="character" w:customStyle="1" w:styleId="a2">
    <w:name w:val="Буллит Знак"/>
    <w:basedOn w:val="a0"/>
    <w:link w:val="a1"/>
    <w:uiPriority w:val="99"/>
    <w:locked/>
    <w:rsid w:val="00934404"/>
    <w:rPr>
      <w:rFonts w:cs="Times New Roman"/>
      <w:szCs w:val="21"/>
      <w:lang w:bidi="ar-SA"/>
    </w:rPr>
  </w:style>
  <w:style w:type="paragraph" w:customStyle="1" w:styleId="4">
    <w:name w:val="Заг 4"/>
    <w:basedOn w:val="Normal"/>
    <w:uiPriority w:val="99"/>
    <w:rsid w:val="00934404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  <w:lang w:eastAsia="ru-RU"/>
    </w:rPr>
  </w:style>
  <w:style w:type="paragraph" w:customStyle="1" w:styleId="a3">
    <w:name w:val="Буллит Курсив"/>
    <w:basedOn w:val="a1"/>
    <w:link w:val="a4"/>
    <w:uiPriority w:val="99"/>
    <w:rsid w:val="00934404"/>
    <w:rPr>
      <w:i/>
    </w:rPr>
  </w:style>
  <w:style w:type="paragraph" w:customStyle="1" w:styleId="21">
    <w:name w:val="Средняя сетка 21"/>
    <w:basedOn w:val="Normal"/>
    <w:uiPriority w:val="99"/>
    <w:rsid w:val="00934404"/>
    <w:pPr>
      <w:numPr>
        <w:numId w:val="20"/>
      </w:numPr>
      <w:spacing w:after="0" w:line="360" w:lineRule="auto"/>
      <w:contextualSpacing/>
      <w:jc w:val="both"/>
      <w:outlineLvl w:val="1"/>
    </w:pPr>
    <w:rPr>
      <w:rFonts w:ascii="Times New Roman" w:hAnsi="Times New Roman"/>
      <w:sz w:val="28"/>
      <w:szCs w:val="24"/>
      <w:lang w:eastAsia="ru-RU"/>
    </w:rPr>
  </w:style>
  <w:style w:type="character" w:customStyle="1" w:styleId="a4">
    <w:name w:val="Буллит Курсив Знак"/>
    <w:link w:val="a3"/>
    <w:uiPriority w:val="99"/>
    <w:locked/>
    <w:rsid w:val="00934404"/>
    <w:rPr>
      <w:rFonts w:ascii="NewtonCSanPin" w:hAnsi="NewtonCSanPin"/>
      <w:i/>
      <w:color w:val="000000"/>
      <w:sz w:val="21"/>
    </w:rPr>
  </w:style>
  <w:style w:type="paragraph" w:customStyle="1" w:styleId="a5">
    <w:name w:val="Без интервала"/>
    <w:uiPriority w:val="99"/>
    <w:rsid w:val="006651B4"/>
    <w:pPr>
      <w:suppressAutoHyphens/>
    </w:pPr>
    <w:rPr>
      <w:rFonts w:eastAsia="Times New Roman" w:cs="Calibri"/>
      <w:lang w:eastAsia="ar-SA"/>
    </w:rPr>
  </w:style>
  <w:style w:type="table" w:styleId="TableGrid">
    <w:name w:val="Table Grid"/>
    <w:basedOn w:val="TableNormal"/>
    <w:uiPriority w:val="99"/>
    <w:locked/>
    <w:rsid w:val="006651B4"/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link w:val="NoSpacingChar"/>
    <w:uiPriority w:val="99"/>
    <w:qFormat/>
    <w:rsid w:val="006651B4"/>
    <w:rPr>
      <w:rFonts w:eastAsia="Times New Roman"/>
    </w:rPr>
  </w:style>
  <w:style w:type="character" w:customStyle="1" w:styleId="NoSpacingChar">
    <w:name w:val="No Spacing Char"/>
    <w:basedOn w:val="DefaultParagraphFont"/>
    <w:link w:val="NoSpacing"/>
    <w:uiPriority w:val="99"/>
    <w:locked/>
    <w:rsid w:val="006651B4"/>
    <w:rPr>
      <w:rFonts w:ascii="Calibri" w:eastAsia="Times New Roman" w:hAnsi="Calibri" w:cs="Times New Roman"/>
      <w:sz w:val="22"/>
      <w:szCs w:val="22"/>
      <w:lang w:val="ru-RU" w:eastAsia="ru-RU" w:bidi="ar-SA"/>
    </w:rPr>
  </w:style>
  <w:style w:type="character" w:customStyle="1" w:styleId="1">
    <w:name w:val="Основной текст1"/>
    <w:basedOn w:val="DefaultParagraphFont"/>
    <w:uiPriority w:val="99"/>
    <w:rsid w:val="006651B4"/>
    <w:rPr>
      <w:rFonts w:ascii="Times New Roman" w:hAnsi="Times New Roman" w:cs="Times New Roman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a6">
    <w:name w:val="Основной текст + Курсив"/>
    <w:basedOn w:val="DefaultParagraphFont"/>
    <w:uiPriority w:val="99"/>
    <w:rsid w:val="006651B4"/>
    <w:rPr>
      <w:rFonts w:ascii="Times New Roman" w:hAnsi="Times New Roman" w:cs="Times New Roman"/>
      <w:i/>
      <w:iCs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a7">
    <w:name w:val="Основной текст_"/>
    <w:basedOn w:val="DefaultParagraphFont"/>
    <w:link w:val="3"/>
    <w:uiPriority w:val="99"/>
    <w:locked/>
    <w:rsid w:val="006651B4"/>
    <w:rPr>
      <w:rFonts w:cs="Times New Roman"/>
      <w:sz w:val="19"/>
      <w:szCs w:val="19"/>
      <w:shd w:val="clear" w:color="auto" w:fill="FFFFFF"/>
      <w:lang w:bidi="ar-SA"/>
    </w:rPr>
  </w:style>
  <w:style w:type="character" w:customStyle="1" w:styleId="Exact">
    <w:name w:val="Основной текст Exact"/>
    <w:basedOn w:val="DefaultParagraphFont"/>
    <w:uiPriority w:val="99"/>
    <w:rsid w:val="006651B4"/>
    <w:rPr>
      <w:rFonts w:ascii="Times New Roman" w:hAnsi="Times New Roman" w:cs="Times New Roman"/>
      <w:sz w:val="18"/>
      <w:szCs w:val="18"/>
      <w:u w:val="none"/>
    </w:rPr>
  </w:style>
  <w:style w:type="character" w:customStyle="1" w:styleId="10">
    <w:name w:val="Основной текст + Курсив1"/>
    <w:aliases w:val="Интервал 0 pt Exact"/>
    <w:basedOn w:val="a7"/>
    <w:uiPriority w:val="99"/>
    <w:rsid w:val="006651B4"/>
    <w:rPr>
      <w:i/>
      <w:iCs/>
      <w:color w:val="000000"/>
      <w:spacing w:val="-4"/>
      <w:w w:val="100"/>
      <w:position w:val="0"/>
      <w:sz w:val="18"/>
      <w:szCs w:val="18"/>
      <w:lang w:val="ru-RU"/>
    </w:rPr>
  </w:style>
  <w:style w:type="paragraph" w:customStyle="1" w:styleId="3">
    <w:name w:val="Основной текст3"/>
    <w:basedOn w:val="Normal"/>
    <w:link w:val="a7"/>
    <w:uiPriority w:val="99"/>
    <w:rsid w:val="006651B4"/>
    <w:pPr>
      <w:widowControl w:val="0"/>
      <w:shd w:val="clear" w:color="auto" w:fill="FFFFFF"/>
      <w:spacing w:after="0" w:line="226" w:lineRule="exact"/>
      <w:ind w:hanging="200"/>
      <w:jc w:val="both"/>
    </w:pPr>
    <w:rPr>
      <w:rFonts w:ascii="Times New Roman" w:hAnsi="Times New Roman"/>
      <w:noProof/>
      <w:sz w:val="19"/>
      <w:szCs w:val="19"/>
      <w:shd w:val="clear" w:color="auto" w:fill="FFFFFF"/>
      <w:lang w:val="ru-RU" w:eastAsia="ru-RU"/>
    </w:rPr>
  </w:style>
  <w:style w:type="character" w:customStyle="1" w:styleId="a8">
    <w:name w:val="Основной текст + Полужирный"/>
    <w:basedOn w:val="a7"/>
    <w:uiPriority w:val="99"/>
    <w:rsid w:val="006651B4"/>
    <w:rPr>
      <w:b/>
      <w:bCs/>
      <w:color w:val="000000"/>
      <w:spacing w:val="0"/>
      <w:w w:val="100"/>
      <w:position w:val="0"/>
      <w:u w:val="none"/>
      <w:lang w:val="ru-RU"/>
    </w:rPr>
  </w:style>
  <w:style w:type="character" w:customStyle="1" w:styleId="SimHei">
    <w:name w:val="Основной текст + SimHei"/>
    <w:aliases w:val="7,5 pt,Полужирный,Интервал -1 pt"/>
    <w:basedOn w:val="a7"/>
    <w:uiPriority w:val="99"/>
    <w:rsid w:val="006651B4"/>
    <w:rPr>
      <w:rFonts w:ascii="SimHei" w:eastAsia="SimHei" w:hAnsi="SimHei" w:cs="SimHei"/>
      <w:b/>
      <w:bCs/>
      <w:color w:val="000000"/>
      <w:spacing w:val="-30"/>
      <w:w w:val="100"/>
      <w:position w:val="0"/>
      <w:sz w:val="15"/>
      <w:szCs w:val="15"/>
      <w:u w:val="none"/>
      <w:lang w:val="ru-RU"/>
    </w:rPr>
  </w:style>
  <w:style w:type="character" w:customStyle="1" w:styleId="7pt">
    <w:name w:val="Основной текст + 7 pt"/>
    <w:aliases w:val="Полужирный6"/>
    <w:basedOn w:val="a7"/>
    <w:uiPriority w:val="99"/>
    <w:rsid w:val="006651B4"/>
    <w:rPr>
      <w:b/>
      <w:bCs/>
      <w:color w:val="000000"/>
      <w:spacing w:val="0"/>
      <w:w w:val="100"/>
      <w:position w:val="0"/>
      <w:sz w:val="14"/>
      <w:szCs w:val="14"/>
      <w:u w:val="none"/>
      <w:lang w:val="ru-RU"/>
    </w:rPr>
  </w:style>
  <w:style w:type="character" w:customStyle="1" w:styleId="Arial">
    <w:name w:val="Основной текст + Arial"/>
    <w:aliases w:val="6 pt,Курсив"/>
    <w:basedOn w:val="a7"/>
    <w:uiPriority w:val="99"/>
    <w:rsid w:val="006651B4"/>
    <w:rPr>
      <w:rFonts w:ascii="Arial" w:hAnsi="Arial" w:cs="Arial"/>
      <w:i/>
      <w:iCs/>
      <w:color w:val="000000"/>
      <w:spacing w:val="0"/>
      <w:w w:val="100"/>
      <w:position w:val="0"/>
      <w:sz w:val="12"/>
      <w:szCs w:val="12"/>
      <w:u w:val="none"/>
    </w:rPr>
  </w:style>
  <w:style w:type="character" w:customStyle="1" w:styleId="9">
    <w:name w:val="Основной текст + 9"/>
    <w:aliases w:val="5 pt7"/>
    <w:basedOn w:val="DefaultParagraphFont"/>
    <w:uiPriority w:val="99"/>
    <w:rsid w:val="006651B4"/>
    <w:rPr>
      <w:rFonts w:ascii="Times New Roman" w:hAnsi="Times New Roman" w:cs="Times New Roman"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character" w:customStyle="1" w:styleId="93">
    <w:name w:val="Основной текст + 93"/>
    <w:aliases w:val="5 pt6,Полужирный5,Курсив6"/>
    <w:basedOn w:val="a7"/>
    <w:uiPriority w:val="99"/>
    <w:rsid w:val="006651B4"/>
    <w:rPr>
      <w:b/>
      <w:bCs/>
      <w:i/>
      <w:iCs/>
      <w:color w:val="000000"/>
      <w:spacing w:val="0"/>
      <w:w w:val="100"/>
      <w:position w:val="0"/>
      <w:u w:val="none"/>
      <w:lang w:val="ru-RU" w:eastAsia="ru-RU"/>
    </w:rPr>
  </w:style>
  <w:style w:type="character" w:customStyle="1" w:styleId="11">
    <w:name w:val="Основной текст + Полужирный1"/>
    <w:aliases w:val="Курсив5"/>
    <w:basedOn w:val="a7"/>
    <w:uiPriority w:val="99"/>
    <w:rsid w:val="006651B4"/>
    <w:rPr>
      <w:b/>
      <w:bCs/>
      <w:i/>
      <w:iCs/>
      <w:color w:val="000000"/>
      <w:spacing w:val="0"/>
      <w:w w:val="100"/>
      <w:position w:val="0"/>
      <w:u w:val="none"/>
      <w:lang w:val="ru-RU" w:eastAsia="ru-RU"/>
    </w:rPr>
  </w:style>
  <w:style w:type="paragraph" w:customStyle="1" w:styleId="2">
    <w:name w:val="Основной текст2"/>
    <w:basedOn w:val="Normal"/>
    <w:uiPriority w:val="99"/>
    <w:rsid w:val="006651B4"/>
    <w:pPr>
      <w:widowControl w:val="0"/>
      <w:shd w:val="clear" w:color="auto" w:fill="FFFFFF"/>
      <w:spacing w:after="0" w:line="206" w:lineRule="exact"/>
    </w:pPr>
    <w:rPr>
      <w:rFonts w:ascii="Times New Roman" w:eastAsia="Times New Roman" w:hAnsi="Times New Roman"/>
      <w:color w:val="000000"/>
      <w:sz w:val="19"/>
      <w:szCs w:val="19"/>
      <w:lang w:eastAsia="ru-RU"/>
    </w:rPr>
  </w:style>
  <w:style w:type="character" w:customStyle="1" w:styleId="92">
    <w:name w:val="Основной текст + 92"/>
    <w:aliases w:val="5 pt5,Курсив4"/>
    <w:basedOn w:val="a7"/>
    <w:uiPriority w:val="99"/>
    <w:rsid w:val="006651B4"/>
    <w:rPr>
      <w:i/>
      <w:iCs/>
      <w:color w:val="000000"/>
      <w:spacing w:val="0"/>
      <w:w w:val="100"/>
      <w:position w:val="0"/>
      <w:u w:val="none"/>
      <w:lang w:val="ru-RU" w:eastAsia="ru-RU"/>
    </w:rPr>
  </w:style>
  <w:style w:type="character" w:customStyle="1" w:styleId="8pt">
    <w:name w:val="Основной текст + 8 pt"/>
    <w:aliases w:val="Полужирный4,Интервал 0 pt"/>
    <w:basedOn w:val="a7"/>
    <w:uiPriority w:val="99"/>
    <w:rsid w:val="006651B4"/>
    <w:rPr>
      <w:b/>
      <w:bCs/>
      <w:color w:val="000000"/>
      <w:spacing w:val="10"/>
      <w:w w:val="100"/>
      <w:position w:val="0"/>
      <w:sz w:val="16"/>
      <w:szCs w:val="16"/>
      <w:u w:val="none"/>
      <w:lang w:val="ru-RU" w:eastAsia="ru-RU"/>
    </w:rPr>
  </w:style>
  <w:style w:type="character" w:customStyle="1" w:styleId="Sylfaen">
    <w:name w:val="Основной текст + Sylfaen"/>
    <w:aliases w:val="9,5 pt4"/>
    <w:basedOn w:val="a7"/>
    <w:uiPriority w:val="99"/>
    <w:rsid w:val="006651B4"/>
    <w:rPr>
      <w:rFonts w:ascii="Sylfaen" w:hAnsi="Sylfaen" w:cs="Sylfaen"/>
      <w:color w:val="000000"/>
      <w:spacing w:val="0"/>
      <w:w w:val="100"/>
      <w:position w:val="0"/>
      <w:u w:val="none"/>
      <w:lang w:val="ru-RU" w:eastAsia="ru-RU"/>
    </w:rPr>
  </w:style>
  <w:style w:type="character" w:customStyle="1" w:styleId="8">
    <w:name w:val="Основной текст + 8"/>
    <w:aliases w:val="5 pt3,Полужирный3"/>
    <w:basedOn w:val="a7"/>
    <w:uiPriority w:val="99"/>
    <w:rsid w:val="006651B4"/>
    <w:rPr>
      <w:b/>
      <w:bCs/>
      <w:color w:val="000000"/>
      <w:spacing w:val="0"/>
      <w:w w:val="100"/>
      <w:position w:val="0"/>
      <w:sz w:val="17"/>
      <w:szCs w:val="17"/>
      <w:u w:val="none"/>
      <w:lang w:val="ru-RU" w:eastAsia="ru-RU"/>
    </w:rPr>
  </w:style>
  <w:style w:type="character" w:customStyle="1" w:styleId="91">
    <w:name w:val="Основной текст + 91"/>
    <w:aliases w:val="5 pt2,Курсив3,Интервал 0 pt1"/>
    <w:basedOn w:val="a7"/>
    <w:uiPriority w:val="99"/>
    <w:rsid w:val="006651B4"/>
    <w:rPr>
      <w:i/>
      <w:iCs/>
      <w:color w:val="000000"/>
      <w:spacing w:val="10"/>
      <w:w w:val="100"/>
      <w:position w:val="0"/>
      <w:u w:val="none"/>
      <w:lang w:val="ru-RU" w:eastAsia="ru-RU"/>
    </w:rPr>
  </w:style>
  <w:style w:type="character" w:customStyle="1" w:styleId="6">
    <w:name w:val="Основной текст + 6"/>
    <w:aliases w:val="5 pt1,Полужирный2"/>
    <w:basedOn w:val="a7"/>
    <w:uiPriority w:val="99"/>
    <w:rsid w:val="006651B4"/>
    <w:rPr>
      <w:b/>
      <w:bCs/>
      <w:color w:val="000000"/>
      <w:spacing w:val="0"/>
      <w:w w:val="100"/>
      <w:position w:val="0"/>
      <w:sz w:val="13"/>
      <w:szCs w:val="13"/>
      <w:u w:val="none"/>
      <w:lang w:val="ru-RU" w:eastAsia="ru-RU"/>
    </w:rPr>
  </w:style>
  <w:style w:type="character" w:customStyle="1" w:styleId="9pt">
    <w:name w:val="Основной текст + 9 pt"/>
    <w:basedOn w:val="a7"/>
    <w:uiPriority w:val="99"/>
    <w:rsid w:val="006651B4"/>
    <w:rPr>
      <w:color w:val="000000"/>
      <w:spacing w:val="0"/>
      <w:w w:val="100"/>
      <w:position w:val="0"/>
      <w:sz w:val="18"/>
      <w:szCs w:val="18"/>
      <w:u w:val="none"/>
      <w:lang w:val="ru-RU" w:eastAsia="ru-RU"/>
    </w:rPr>
  </w:style>
  <w:style w:type="character" w:customStyle="1" w:styleId="9pt2">
    <w:name w:val="Основной текст + 9 pt2"/>
    <w:aliases w:val="Курсив2"/>
    <w:basedOn w:val="a7"/>
    <w:uiPriority w:val="99"/>
    <w:rsid w:val="006651B4"/>
    <w:rPr>
      <w:i/>
      <w:iCs/>
      <w:color w:val="000000"/>
      <w:spacing w:val="0"/>
      <w:w w:val="100"/>
      <w:position w:val="0"/>
      <w:sz w:val="18"/>
      <w:szCs w:val="18"/>
      <w:u w:val="none"/>
      <w:lang w:val="ru-RU" w:eastAsia="ru-RU"/>
    </w:rPr>
  </w:style>
  <w:style w:type="character" w:customStyle="1" w:styleId="9pt1">
    <w:name w:val="Основной текст + 9 pt1"/>
    <w:aliases w:val="Полужирный1,Курсив1"/>
    <w:basedOn w:val="a7"/>
    <w:uiPriority w:val="99"/>
    <w:rsid w:val="006651B4"/>
    <w:rPr>
      <w:b/>
      <w:bCs/>
      <w:i/>
      <w:iCs/>
      <w:color w:val="000000"/>
      <w:spacing w:val="0"/>
      <w:w w:val="100"/>
      <w:position w:val="0"/>
      <w:sz w:val="18"/>
      <w:szCs w:val="18"/>
      <w:u w:val="none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6606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06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06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40</TotalTime>
  <Pages>66</Pages>
  <Words>21414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ПОЯСНИТЕЛЬНАЯ ЗАПИСКА</dc:title>
  <dc:subject/>
  <dc:creator>Андрей</dc:creator>
  <cp:keywords/>
  <dc:description/>
  <cp:lastModifiedBy>Регина</cp:lastModifiedBy>
  <cp:revision>5</cp:revision>
  <cp:lastPrinted>2016-10-12T12:33:00Z</cp:lastPrinted>
  <dcterms:created xsi:type="dcterms:W3CDTF">2016-09-09T17:56:00Z</dcterms:created>
  <dcterms:modified xsi:type="dcterms:W3CDTF">2016-10-12T14:37:00Z</dcterms:modified>
</cp:coreProperties>
</file>